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623624" w14:textId="1C8DB1A6" w:rsidR="00B93B45" w:rsidRDefault="00740415" w:rsidP="00B93B45">
      <w:pPr>
        <w:pStyle w:val="CoverTitle"/>
        <w:ind w:left="2070"/>
        <w:sectPr w:rsidR="00B93B45">
          <w:headerReference w:type="default" r:id="rId8"/>
          <w:type w:val="continuous"/>
          <w:pgSz w:w="15840" w:h="12240" w:orient="landscape" w:code="1"/>
          <w:pgMar w:top="2330" w:right="1530" w:bottom="1170" w:left="3960" w:header="994" w:footer="720" w:gutter="0"/>
          <w:cols w:space="720"/>
        </w:sectPr>
      </w:pPr>
      <w:r>
        <w:t>StoneSoup: A C</w:t>
      </w:r>
      <w:r w:rsidR="0084190C">
        <w:t>ommunity</w:t>
      </w:r>
      <w:r w:rsidR="001647E4">
        <w:t xml:space="preserve"> driven</w:t>
      </w:r>
      <w:r w:rsidR="0084190C">
        <w:t xml:space="preserve"> </w:t>
      </w:r>
      <w:r>
        <w:t>P</w:t>
      </w:r>
      <w:r w:rsidR="001647E4">
        <w:t>roactive</w:t>
      </w:r>
      <w:r w:rsidR="0084190C">
        <w:t xml:space="preserve"> </w:t>
      </w:r>
      <w:r>
        <w:t>D</w:t>
      </w:r>
      <w:r w:rsidR="0084190C">
        <w:t xml:space="preserve">isplay </w:t>
      </w:r>
    </w:p>
    <w:p w14:paraId="26C3E888" w14:textId="77777777" w:rsidR="00B93B45" w:rsidRPr="00642C27" w:rsidRDefault="00B93B45" w:rsidP="00B93B45">
      <w:pPr>
        <w:spacing w:after="0" w:line="200" w:lineRule="atLeast"/>
        <w:rPr>
          <w:sz w:val="16"/>
          <w:szCs w:val="16"/>
        </w:rPr>
      </w:pPr>
    </w:p>
    <w:p w14:paraId="44BC80FF" w14:textId="77777777" w:rsidR="00B93B45" w:rsidRDefault="00B93B45"/>
    <w:p w14:paraId="0EAD9D71" w14:textId="77777777" w:rsidR="00B93B45" w:rsidRDefault="00B93B45">
      <w:pPr>
        <w:pStyle w:val="Heading1"/>
        <w:sectPr w:rsidR="00B93B45">
          <w:headerReference w:type="default" r:id="rId9"/>
          <w:type w:val="continuous"/>
          <w:pgSz w:w="15840" w:h="12240" w:orient="landscape" w:code="1"/>
          <w:pgMar w:top="2330" w:right="1530" w:bottom="1170" w:left="3960" w:header="994" w:footer="720" w:gutter="0"/>
          <w:cols w:space="720"/>
        </w:sectPr>
      </w:pPr>
    </w:p>
    <w:p w14:paraId="3F909110" w14:textId="027E8026" w:rsidR="00B93B45" w:rsidRPr="009254A1" w:rsidRDefault="005C37CF" w:rsidP="005C37CF">
      <w:pPr>
        <w:pStyle w:val="Heading1"/>
        <w:framePr w:w="5226" w:h="1501" w:hRule="exact" w:wrap="around" w:vAnchor="page" w:hAnchor="page" w:x="3862" w:y="10085" w:anchorLock="1"/>
        <w:pBdr>
          <w:top w:val="single" w:sz="4" w:space="1" w:color="808080"/>
        </w:pBdr>
        <w:jc w:val="both"/>
        <w:rPr>
          <w:snapToGrid w:val="0"/>
          <w:sz w:val="14"/>
          <w:lang w:val="it-IT"/>
        </w:rPr>
      </w:pPr>
      <w:r>
        <w:rPr>
          <w:b w:val="0"/>
          <w:snapToGrid w:val="0"/>
          <w:sz w:val="14"/>
        </w:rPr>
        <w:t>We are</w:t>
      </w:r>
      <w:r w:rsidRPr="005C37CF">
        <w:rPr>
          <w:b w:val="0"/>
          <w:snapToGrid w:val="0"/>
          <w:sz w:val="14"/>
        </w:rPr>
        <w:t xml:space="preserve"> the copyright holder(s) of this submission and related materials.</w:t>
      </w:r>
      <w:r>
        <w:rPr>
          <w:b w:val="0"/>
          <w:snapToGrid w:val="0"/>
          <w:sz w:val="14"/>
        </w:rPr>
        <w:t xml:space="preserve"> W</w:t>
      </w:r>
      <w:r w:rsidRPr="005C37CF">
        <w:rPr>
          <w:b w:val="0"/>
          <w:snapToGrid w:val="0"/>
          <w:sz w:val="14"/>
        </w:rPr>
        <w:t>e grant the University of Michigan University Library non-exclusive rights to develop designs outlined by competition entry submissions in any and all media, for non-commercial library pu</w:t>
      </w:r>
      <w:r>
        <w:rPr>
          <w:b w:val="0"/>
          <w:snapToGrid w:val="0"/>
          <w:sz w:val="14"/>
        </w:rPr>
        <w:t xml:space="preserve">rposes, with attribution to </w:t>
      </w:r>
      <w:r w:rsidRPr="005C37CF">
        <w:rPr>
          <w:b w:val="0"/>
          <w:snapToGrid w:val="0"/>
          <w:sz w:val="14"/>
        </w:rPr>
        <w:t>us.</w:t>
      </w:r>
    </w:p>
    <w:p w14:paraId="2819E323" w14:textId="77777777" w:rsidR="00EC25BA" w:rsidRDefault="00EC25BA" w:rsidP="00B93B45">
      <w:pPr>
        <w:pStyle w:val="Heading1"/>
      </w:pPr>
    </w:p>
    <w:p w14:paraId="042B84C5" w14:textId="77777777" w:rsidR="00B93B45" w:rsidRDefault="00B93B45" w:rsidP="00B93B45">
      <w:pPr>
        <w:pStyle w:val="Heading1"/>
      </w:pPr>
      <w:r>
        <w:t>Abstract</w:t>
      </w:r>
    </w:p>
    <w:p w14:paraId="2098926E" w14:textId="68C12CA8" w:rsidR="00973990" w:rsidRPr="00973990" w:rsidRDefault="00935A3A" w:rsidP="00973990">
      <w:r>
        <w:rPr>
          <w:noProof/>
        </w:rPr>
        <mc:AlternateContent>
          <mc:Choice Requires="wps">
            <w:drawing>
              <wp:anchor distT="0" distB="0" distL="114300" distR="114300" simplePos="0" relativeHeight="251659264" behindDoc="0" locked="0" layoutInCell="1" allowOverlap="1" wp14:anchorId="27CDB0C4" wp14:editId="04A6CFB4">
                <wp:simplePos x="0" y="0"/>
                <wp:positionH relativeFrom="column">
                  <wp:posOffset>-62865</wp:posOffset>
                </wp:positionH>
                <wp:positionV relativeFrom="paragraph">
                  <wp:posOffset>-143510</wp:posOffset>
                </wp:positionV>
                <wp:extent cx="1693545" cy="3746500"/>
                <wp:effectExtent l="0" t="0" r="0" b="0"/>
                <wp:wrapSquare wrapText="bothSides"/>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374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59104" w14:textId="00A60DE2" w:rsidR="008E0AEF" w:rsidRDefault="008E0AEF" w:rsidP="00B93B45">
                            <w:pPr>
                              <w:pStyle w:val="authorName"/>
                            </w:pPr>
                            <w:r>
                              <w:t>Gaurav Paruthi</w:t>
                            </w:r>
                          </w:p>
                          <w:p w14:paraId="60A6A62D" w14:textId="3F9C0968" w:rsidR="008E0AEF" w:rsidRPr="002854C3" w:rsidRDefault="008E0AEF" w:rsidP="00B93B45">
                            <w:pPr>
                              <w:pStyle w:val="authorName"/>
                              <w:rPr>
                                <w:b w:val="0"/>
                              </w:rPr>
                            </w:pPr>
                            <w:r w:rsidRPr="002854C3">
                              <w:rPr>
                                <w:b w:val="0"/>
                              </w:rPr>
                              <w:t>School of Information</w:t>
                            </w:r>
                            <w:r>
                              <w:rPr>
                                <w:b w:val="0"/>
                              </w:rPr>
                              <w:t>,</w:t>
                            </w:r>
                          </w:p>
                          <w:p w14:paraId="008E8310" w14:textId="237634B9" w:rsidR="008E0AEF" w:rsidRDefault="008E0AEF" w:rsidP="00B93B45">
                            <w:pPr>
                              <w:pStyle w:val="authorAddress"/>
                            </w:pPr>
                            <w:r>
                              <w:t>University of Michigan</w:t>
                            </w:r>
                          </w:p>
                          <w:p w14:paraId="19E959A2" w14:textId="59587221" w:rsidR="008E0AEF" w:rsidRDefault="008E0AEF" w:rsidP="00B93B45">
                            <w:pPr>
                              <w:pStyle w:val="authorAddress"/>
                            </w:pPr>
                            <w:r w:rsidRPr="002854C3">
                              <w:t>105 South State Street,</w:t>
                            </w:r>
                          </w:p>
                          <w:p w14:paraId="308461B4" w14:textId="06663419" w:rsidR="008E0AEF" w:rsidRDefault="008E0AEF" w:rsidP="00B93B45">
                            <w:pPr>
                              <w:pStyle w:val="authorAddress"/>
                            </w:pPr>
                            <w:r>
                              <w:t>Ann Arbor, MI 48104</w:t>
                            </w:r>
                            <w:r w:rsidRPr="002854C3">
                              <w:t>, USA</w:t>
                            </w:r>
                          </w:p>
                          <w:p w14:paraId="1ECB2FE6" w14:textId="73F94F69" w:rsidR="008E0AEF" w:rsidRDefault="008E0AEF" w:rsidP="00B93B45">
                            <w:pPr>
                              <w:pStyle w:val="authorAddress"/>
                            </w:pPr>
                            <w:r>
                              <w:t>gparuthi@umich.edu</w:t>
                            </w:r>
                          </w:p>
                          <w:p w14:paraId="76469D8E" w14:textId="77777777" w:rsidR="008E0AEF" w:rsidRDefault="008E0AEF" w:rsidP="00B93B45">
                            <w:pPr>
                              <w:pStyle w:val="authorAddress"/>
                              <w:spacing w:line="200" w:lineRule="atLeast"/>
                            </w:pPr>
                          </w:p>
                          <w:p w14:paraId="0E1738E4" w14:textId="5048208A" w:rsidR="008E0AEF" w:rsidRDefault="008E0AEF" w:rsidP="00B93B45">
                            <w:pPr>
                              <w:pStyle w:val="authorName"/>
                            </w:pPr>
                            <w:proofErr w:type="spellStart"/>
                            <w:r>
                              <w:t>Chuan-Che</w:t>
                            </w:r>
                            <w:proofErr w:type="spellEnd"/>
                            <w:r>
                              <w:t xml:space="preserve"> Huang</w:t>
                            </w:r>
                          </w:p>
                          <w:p w14:paraId="2B341F58" w14:textId="77777777" w:rsidR="008E0AEF" w:rsidRPr="002854C3" w:rsidRDefault="008E0AEF" w:rsidP="002854C3">
                            <w:pPr>
                              <w:pStyle w:val="authorName"/>
                              <w:rPr>
                                <w:b w:val="0"/>
                              </w:rPr>
                            </w:pPr>
                            <w:r w:rsidRPr="002854C3">
                              <w:rPr>
                                <w:b w:val="0"/>
                              </w:rPr>
                              <w:t>School of Information</w:t>
                            </w:r>
                            <w:r>
                              <w:rPr>
                                <w:b w:val="0"/>
                              </w:rPr>
                              <w:t>,</w:t>
                            </w:r>
                          </w:p>
                          <w:p w14:paraId="09A34B8A" w14:textId="77777777" w:rsidR="008E0AEF" w:rsidRDefault="008E0AEF" w:rsidP="002854C3">
                            <w:pPr>
                              <w:pStyle w:val="authorAddress"/>
                            </w:pPr>
                            <w:r>
                              <w:t>University of Michigan</w:t>
                            </w:r>
                          </w:p>
                          <w:p w14:paraId="58959512" w14:textId="77777777" w:rsidR="008E0AEF" w:rsidRDefault="008E0AEF" w:rsidP="002854C3">
                            <w:pPr>
                              <w:pStyle w:val="authorAddress"/>
                            </w:pPr>
                            <w:r w:rsidRPr="002854C3">
                              <w:t>105 South State Street,</w:t>
                            </w:r>
                          </w:p>
                          <w:p w14:paraId="7D84A642" w14:textId="77777777" w:rsidR="008E0AEF" w:rsidRDefault="008E0AEF" w:rsidP="002854C3">
                            <w:pPr>
                              <w:pStyle w:val="authorAddress"/>
                            </w:pPr>
                            <w:r>
                              <w:t>Ann Arbor, MI 48104</w:t>
                            </w:r>
                            <w:r w:rsidRPr="002854C3">
                              <w:t>, USA</w:t>
                            </w:r>
                          </w:p>
                          <w:p w14:paraId="3E686C93" w14:textId="3D4348DC" w:rsidR="008E0AEF" w:rsidRDefault="008E0AEF" w:rsidP="002854C3">
                            <w:pPr>
                              <w:pStyle w:val="authorAddress"/>
                            </w:pPr>
                            <w:r>
                              <w:t>chuanche@umich.edu</w:t>
                            </w:r>
                          </w:p>
                          <w:p w14:paraId="31987619" w14:textId="77777777" w:rsidR="008E0AEF" w:rsidRDefault="008E0AEF" w:rsidP="00703DDD">
                            <w:pPr>
                              <w:pStyle w:val="authorAddress"/>
                            </w:pPr>
                          </w:p>
                          <w:p w14:paraId="6B392A32" w14:textId="77777777" w:rsidR="008E0AEF" w:rsidRPr="0094230A" w:rsidRDefault="008E0AEF" w:rsidP="00703DDD">
                            <w:pPr>
                              <w:pStyle w:val="authorName"/>
                              <w:rPr>
                                <w:iCs/>
                              </w:rPr>
                            </w:pPr>
                            <w:r w:rsidRPr="0094230A">
                              <w:rPr>
                                <w:iCs/>
                              </w:rPr>
                              <w:t xml:space="preserve">Faculty Advisor: </w:t>
                            </w:r>
                          </w:p>
                          <w:p w14:paraId="1225BF81" w14:textId="0B14BA73" w:rsidR="008E0AEF" w:rsidRPr="002854C3" w:rsidRDefault="008E0AEF" w:rsidP="00703DDD">
                            <w:pPr>
                              <w:pStyle w:val="authorName"/>
                            </w:pPr>
                            <w:r w:rsidRPr="002854C3">
                              <w:rPr>
                                <w:iCs/>
                              </w:rPr>
                              <w:t>Mark W. Newman</w:t>
                            </w:r>
                          </w:p>
                          <w:p w14:paraId="64EB2032" w14:textId="77777777" w:rsidR="008E0AEF" w:rsidRPr="002854C3" w:rsidRDefault="008E0AEF" w:rsidP="002854C3">
                            <w:pPr>
                              <w:pStyle w:val="authorName"/>
                              <w:rPr>
                                <w:b w:val="0"/>
                              </w:rPr>
                            </w:pPr>
                            <w:r w:rsidRPr="002854C3">
                              <w:rPr>
                                <w:b w:val="0"/>
                              </w:rPr>
                              <w:t>School of Information</w:t>
                            </w:r>
                            <w:r>
                              <w:rPr>
                                <w:b w:val="0"/>
                              </w:rPr>
                              <w:t>,</w:t>
                            </w:r>
                          </w:p>
                          <w:p w14:paraId="2B3EFF7F" w14:textId="77777777" w:rsidR="008E0AEF" w:rsidRDefault="008E0AEF" w:rsidP="002854C3">
                            <w:pPr>
                              <w:pStyle w:val="authorAddress"/>
                            </w:pPr>
                            <w:r>
                              <w:t>University of Michigan</w:t>
                            </w:r>
                          </w:p>
                          <w:p w14:paraId="2ADC831B" w14:textId="77777777" w:rsidR="008E0AEF" w:rsidRDefault="008E0AEF" w:rsidP="002854C3">
                            <w:pPr>
                              <w:pStyle w:val="authorAddress"/>
                            </w:pPr>
                            <w:r w:rsidRPr="002854C3">
                              <w:t>105 South State Street,</w:t>
                            </w:r>
                          </w:p>
                          <w:p w14:paraId="689E5FB9" w14:textId="77777777" w:rsidR="008E0AEF" w:rsidRDefault="008E0AEF" w:rsidP="002854C3">
                            <w:pPr>
                              <w:pStyle w:val="authorAddress"/>
                            </w:pPr>
                            <w:r>
                              <w:t>Ann Arbor, MI 48104</w:t>
                            </w:r>
                            <w:r w:rsidRPr="002854C3">
                              <w:t>, USA</w:t>
                            </w:r>
                          </w:p>
                          <w:p w14:paraId="47C1C923" w14:textId="69547B99" w:rsidR="008E0AEF" w:rsidRDefault="008E0AEF" w:rsidP="002854C3">
                            <w:pPr>
                              <w:pStyle w:val="authorAddress"/>
                            </w:pPr>
                            <w:r>
                              <w:t>mwnewman@umich.edu</w:t>
                            </w:r>
                          </w:p>
                          <w:p w14:paraId="2894196C" w14:textId="77777777" w:rsidR="008E0AEF" w:rsidRDefault="008E0AEF" w:rsidP="00B93B45">
                            <w:pPr>
                              <w:pStyle w:val="authorAddress"/>
                              <w:spacing w:line="200" w:lineRule="atLea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margin-left:-4.9pt;margin-top:-11.25pt;width:133.35pt;height: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" filled="f" stroked="f">
                <v:textbox inset="0,0,0,0">
                  <w:txbxContent>
                    <w:p w14:paraId="02C59104" w14:textId="00A60DE2" w:rsidR="008E0AEF" w:rsidRDefault="008E0AEF" w:rsidP="00B93B45">
                      <w:pPr>
                        <w:pStyle w:val="authorName"/>
                      </w:pPr>
                      <w:r>
                        <w:t>Gaurav Paruthi</w:t>
                      </w:r>
                    </w:p>
                    <w:p w14:paraId="60A6A62D" w14:textId="3F9C0968" w:rsidR="008E0AEF" w:rsidRPr="002854C3" w:rsidRDefault="008E0AEF" w:rsidP="00B93B45">
                      <w:pPr>
                        <w:pStyle w:val="authorName"/>
                        <w:rPr>
                          <w:b w:val="0"/>
                        </w:rPr>
                      </w:pPr>
                      <w:r w:rsidRPr="002854C3">
                        <w:rPr>
                          <w:b w:val="0"/>
                        </w:rPr>
                        <w:t>School of Information</w:t>
                      </w:r>
                      <w:r>
                        <w:rPr>
                          <w:b w:val="0"/>
                        </w:rPr>
                        <w:t>,</w:t>
                      </w:r>
                    </w:p>
                    <w:p w14:paraId="008E8310" w14:textId="237634B9" w:rsidR="008E0AEF" w:rsidRDefault="008E0AEF" w:rsidP="00B93B45">
                      <w:pPr>
                        <w:pStyle w:val="authorAddress"/>
                      </w:pPr>
                      <w:r>
                        <w:t>University of Michigan</w:t>
                      </w:r>
                    </w:p>
                    <w:p w14:paraId="19E959A2" w14:textId="59587221" w:rsidR="008E0AEF" w:rsidRDefault="008E0AEF" w:rsidP="00B93B45">
                      <w:pPr>
                        <w:pStyle w:val="authorAddress"/>
                      </w:pPr>
                      <w:r w:rsidRPr="002854C3">
                        <w:t>105 South State Street,</w:t>
                      </w:r>
                    </w:p>
                    <w:p w14:paraId="308461B4" w14:textId="06663419" w:rsidR="008E0AEF" w:rsidRDefault="008E0AEF" w:rsidP="00B93B45">
                      <w:pPr>
                        <w:pStyle w:val="authorAddress"/>
                      </w:pPr>
                      <w:r>
                        <w:t>Ann Arbor, MI 48104</w:t>
                      </w:r>
                      <w:r w:rsidRPr="002854C3">
                        <w:t>, USA</w:t>
                      </w:r>
                    </w:p>
                    <w:p w14:paraId="1ECB2FE6" w14:textId="73F94F69" w:rsidR="008E0AEF" w:rsidRDefault="008E0AEF" w:rsidP="00B93B45">
                      <w:pPr>
                        <w:pStyle w:val="authorAddress"/>
                      </w:pPr>
                      <w:r>
                        <w:t>gparuthi@umich.edu</w:t>
                      </w:r>
                    </w:p>
                    <w:p w14:paraId="76469D8E" w14:textId="77777777" w:rsidR="008E0AEF" w:rsidRDefault="008E0AEF" w:rsidP="00B93B45">
                      <w:pPr>
                        <w:pStyle w:val="authorAddress"/>
                        <w:spacing w:line="200" w:lineRule="atLeast"/>
                      </w:pPr>
                    </w:p>
                    <w:p w14:paraId="0E1738E4" w14:textId="5048208A" w:rsidR="008E0AEF" w:rsidRDefault="008E0AEF" w:rsidP="00B93B45">
                      <w:pPr>
                        <w:pStyle w:val="authorName"/>
                      </w:pPr>
                      <w:proofErr w:type="spellStart"/>
                      <w:r>
                        <w:t>Chuan-Che</w:t>
                      </w:r>
                      <w:proofErr w:type="spellEnd"/>
                      <w:r>
                        <w:t xml:space="preserve"> Huang</w:t>
                      </w:r>
                    </w:p>
                    <w:p w14:paraId="2B341F58" w14:textId="77777777" w:rsidR="008E0AEF" w:rsidRPr="002854C3" w:rsidRDefault="008E0AEF" w:rsidP="002854C3">
                      <w:pPr>
                        <w:pStyle w:val="authorName"/>
                        <w:rPr>
                          <w:b w:val="0"/>
                        </w:rPr>
                      </w:pPr>
                      <w:r w:rsidRPr="002854C3">
                        <w:rPr>
                          <w:b w:val="0"/>
                        </w:rPr>
                        <w:t>School of Information</w:t>
                      </w:r>
                      <w:r>
                        <w:rPr>
                          <w:b w:val="0"/>
                        </w:rPr>
                        <w:t>,</w:t>
                      </w:r>
                    </w:p>
                    <w:p w14:paraId="09A34B8A" w14:textId="77777777" w:rsidR="008E0AEF" w:rsidRDefault="008E0AEF" w:rsidP="002854C3">
                      <w:pPr>
                        <w:pStyle w:val="authorAddress"/>
                      </w:pPr>
                      <w:r>
                        <w:t>University of Michigan</w:t>
                      </w:r>
                    </w:p>
                    <w:p w14:paraId="58959512" w14:textId="77777777" w:rsidR="008E0AEF" w:rsidRDefault="008E0AEF" w:rsidP="002854C3">
                      <w:pPr>
                        <w:pStyle w:val="authorAddress"/>
                      </w:pPr>
                      <w:r w:rsidRPr="002854C3">
                        <w:t>105 South State Street,</w:t>
                      </w:r>
                    </w:p>
                    <w:p w14:paraId="7D84A642" w14:textId="77777777" w:rsidR="008E0AEF" w:rsidRDefault="008E0AEF" w:rsidP="002854C3">
                      <w:pPr>
                        <w:pStyle w:val="authorAddress"/>
                      </w:pPr>
                      <w:r>
                        <w:t>Ann Arbor, MI 48104</w:t>
                      </w:r>
                      <w:r w:rsidRPr="002854C3">
                        <w:t>, USA</w:t>
                      </w:r>
                    </w:p>
                    <w:p w14:paraId="3E686C93" w14:textId="3D4348DC" w:rsidR="008E0AEF" w:rsidRDefault="008E0AEF" w:rsidP="002854C3">
                      <w:pPr>
                        <w:pStyle w:val="authorAddress"/>
                      </w:pPr>
                      <w:r>
                        <w:t>chuanche@umich.edu</w:t>
                      </w:r>
                    </w:p>
                    <w:p w14:paraId="31987619" w14:textId="77777777" w:rsidR="008E0AEF" w:rsidRDefault="008E0AEF" w:rsidP="00703DDD">
                      <w:pPr>
                        <w:pStyle w:val="authorAddress"/>
                      </w:pPr>
                    </w:p>
                    <w:p w14:paraId="6B392A32" w14:textId="77777777" w:rsidR="008E0AEF" w:rsidRPr="0094230A" w:rsidRDefault="008E0AEF" w:rsidP="00703DDD">
                      <w:pPr>
                        <w:pStyle w:val="authorName"/>
                        <w:rPr>
                          <w:iCs/>
                        </w:rPr>
                      </w:pPr>
                      <w:r w:rsidRPr="0094230A">
                        <w:rPr>
                          <w:iCs/>
                        </w:rPr>
                        <w:t xml:space="preserve">Faculty Advisor: </w:t>
                      </w:r>
                    </w:p>
                    <w:p w14:paraId="1225BF81" w14:textId="0B14BA73" w:rsidR="008E0AEF" w:rsidRPr="002854C3" w:rsidRDefault="008E0AEF" w:rsidP="00703DDD">
                      <w:pPr>
                        <w:pStyle w:val="authorName"/>
                      </w:pPr>
                      <w:r w:rsidRPr="002854C3">
                        <w:rPr>
                          <w:iCs/>
                        </w:rPr>
                        <w:t>Mark W. Newman</w:t>
                      </w:r>
                    </w:p>
                    <w:p w14:paraId="64EB2032" w14:textId="77777777" w:rsidR="008E0AEF" w:rsidRPr="002854C3" w:rsidRDefault="008E0AEF" w:rsidP="002854C3">
                      <w:pPr>
                        <w:pStyle w:val="authorName"/>
                        <w:rPr>
                          <w:b w:val="0"/>
                        </w:rPr>
                      </w:pPr>
                      <w:r w:rsidRPr="002854C3">
                        <w:rPr>
                          <w:b w:val="0"/>
                        </w:rPr>
                        <w:t>School of Information</w:t>
                      </w:r>
                      <w:r>
                        <w:rPr>
                          <w:b w:val="0"/>
                        </w:rPr>
                        <w:t>,</w:t>
                      </w:r>
                    </w:p>
                    <w:p w14:paraId="2B3EFF7F" w14:textId="77777777" w:rsidR="008E0AEF" w:rsidRDefault="008E0AEF" w:rsidP="002854C3">
                      <w:pPr>
                        <w:pStyle w:val="authorAddress"/>
                      </w:pPr>
                      <w:r>
                        <w:t>University of Michigan</w:t>
                      </w:r>
                    </w:p>
                    <w:p w14:paraId="2ADC831B" w14:textId="77777777" w:rsidR="008E0AEF" w:rsidRDefault="008E0AEF" w:rsidP="002854C3">
                      <w:pPr>
                        <w:pStyle w:val="authorAddress"/>
                      </w:pPr>
                      <w:r w:rsidRPr="002854C3">
                        <w:t>105 South State Street,</w:t>
                      </w:r>
                    </w:p>
                    <w:p w14:paraId="689E5FB9" w14:textId="77777777" w:rsidR="008E0AEF" w:rsidRDefault="008E0AEF" w:rsidP="002854C3">
                      <w:pPr>
                        <w:pStyle w:val="authorAddress"/>
                      </w:pPr>
                      <w:r>
                        <w:t>Ann Arbor, MI 48104</w:t>
                      </w:r>
                      <w:r w:rsidRPr="002854C3">
                        <w:t>, USA</w:t>
                      </w:r>
                    </w:p>
                    <w:p w14:paraId="47C1C923" w14:textId="69547B99" w:rsidR="008E0AEF" w:rsidRDefault="008E0AEF" w:rsidP="002854C3">
                      <w:pPr>
                        <w:pStyle w:val="authorAddress"/>
                      </w:pPr>
                      <w:r>
                        <w:t>mwnewman@umich.edu</w:t>
                      </w:r>
                    </w:p>
                    <w:p w14:paraId="2894196C" w14:textId="77777777" w:rsidR="008E0AEF" w:rsidRDefault="008E0AEF" w:rsidP="00B93B45">
                      <w:pPr>
                        <w:pStyle w:val="authorAddress"/>
                        <w:spacing w:line="200" w:lineRule="atLeast"/>
                      </w:pPr>
                    </w:p>
                  </w:txbxContent>
                </v:textbox>
                <w10:wrap type="square"/>
              </v:shape>
            </w:pict>
          </mc:Fallback>
        </mc:AlternateContent>
      </w:r>
      <w:r>
        <w:rPr>
          <w:noProof/>
        </w:rPr>
        <mc:AlternateContent>
          <mc:Choice Requires="wps">
            <w:drawing>
              <wp:anchor distT="0" distB="0" distL="114300" distR="114300" simplePos="0" relativeHeight="251660288" behindDoc="0" locked="0" layoutInCell="1" allowOverlap="1" wp14:anchorId="27AC6F4B" wp14:editId="2A470D70">
                <wp:simplePos x="0" y="0"/>
                <wp:positionH relativeFrom="column">
                  <wp:posOffset>1537335</wp:posOffset>
                </wp:positionH>
                <wp:positionV relativeFrom="paragraph">
                  <wp:posOffset>-143510</wp:posOffset>
                </wp:positionV>
                <wp:extent cx="1693545" cy="37465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374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15631" w14:textId="77777777" w:rsidR="008E0AEF" w:rsidRDefault="008E0AEF" w:rsidP="00B93B45">
                            <w:pPr>
                              <w:pStyle w:val="authorAddres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7" type="#_x0000_t202" style="position:absolute;margin-left:121.05pt;margin-top:-11.25pt;width:133.35pt;height: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" filled="f" stroked="f">
                <v:textbox inset="0,0,0,0">
                  <w:txbxContent>
                    <w:p w14:paraId="76915631" w14:textId="77777777" w:rsidR="008E0AEF" w:rsidRDefault="008E0AEF" w:rsidP="00B93B45">
                      <w:pPr>
                        <w:pStyle w:val="authorAddress"/>
                      </w:pPr>
                    </w:p>
                  </w:txbxContent>
                </v:textbox>
                <w10:wrap type="square"/>
              </v:shape>
            </w:pict>
          </mc:Fallback>
        </mc:AlternateContent>
      </w:r>
      <w:r w:rsidR="001958A0">
        <w:t>Proactive displays facilitate interaction and increase awareness in collocated communities. In this</w:t>
      </w:r>
      <w:r w:rsidR="00331841">
        <w:t xml:space="preserve"> paper</w:t>
      </w:r>
      <w:r w:rsidR="001958A0">
        <w:t>, w</w:t>
      </w:r>
      <w:r w:rsidR="00973990" w:rsidRPr="00973990">
        <w:t>e present a community driven proactive display system that allows</w:t>
      </w:r>
      <w:r w:rsidR="00434A3F">
        <w:t xml:space="preserve"> its</w:t>
      </w:r>
      <w:r w:rsidR="00973990" w:rsidRPr="00973990">
        <w:t xml:space="preserve"> users to personalize content </w:t>
      </w:r>
      <w:r w:rsidR="001958A0">
        <w:t xml:space="preserve">for the display. </w:t>
      </w:r>
      <w:r w:rsidR="00434A3F">
        <w:t>The system is designed to</w:t>
      </w:r>
      <w:r w:rsidR="00702FF9">
        <w:t xml:space="preserve"> </w:t>
      </w:r>
      <w:r w:rsidR="001958A0">
        <w:t>support</w:t>
      </w:r>
      <w:r w:rsidR="00434A3F">
        <w:t xml:space="preserve"> the</w:t>
      </w:r>
      <w:r w:rsidR="001958A0">
        <w:t xml:space="preserve"> </w:t>
      </w:r>
      <w:r w:rsidR="00434A3F">
        <w:t xml:space="preserve">creation, </w:t>
      </w:r>
      <w:r w:rsidR="001958A0">
        <w:t>appropriation</w:t>
      </w:r>
      <w:r w:rsidR="00434A3F">
        <w:t xml:space="preserve">, and discovery </w:t>
      </w:r>
      <w:r w:rsidR="001958A0">
        <w:t xml:space="preserve">of </w:t>
      </w:r>
      <w:r w:rsidR="003A1BF3">
        <w:t>content</w:t>
      </w:r>
      <w:r w:rsidR="00702FF9">
        <w:t xml:space="preserve"> </w:t>
      </w:r>
      <w:r w:rsidR="007610F4">
        <w:t>over different settings of appearance, social context and time.</w:t>
      </w:r>
      <w:r w:rsidR="00CB6A44">
        <w:t xml:space="preserve"> In addition, the system offers multiple ways of interacting with the content.</w:t>
      </w:r>
      <w:r w:rsidR="00434A3F">
        <w:t xml:space="preserve"> Our main </w:t>
      </w:r>
      <w:r w:rsidR="005A117C">
        <w:t xml:space="preserve">contributions in this work are </w:t>
      </w:r>
      <w:r w:rsidR="00ED2EB7">
        <w:t xml:space="preserve">the designs </w:t>
      </w:r>
      <w:r w:rsidR="00434A3F">
        <w:t xml:space="preserve">for </w:t>
      </w:r>
      <w:r w:rsidR="00A2102F">
        <w:t>content discovery,</w:t>
      </w:r>
      <w:r w:rsidR="00434A3F">
        <w:t xml:space="preserve"> </w:t>
      </w:r>
      <w:r w:rsidR="00A2102F">
        <w:t xml:space="preserve">appropriation and reconfiguration </w:t>
      </w:r>
      <w:r w:rsidR="00434A3F">
        <w:t>in a collaborative system</w:t>
      </w:r>
      <w:r w:rsidR="00A2102F">
        <w:t>.</w:t>
      </w:r>
    </w:p>
    <w:p w14:paraId="1E5A891D" w14:textId="77777777" w:rsidR="00B93B45" w:rsidRDefault="00B93B45">
      <w:pPr>
        <w:pStyle w:val="Heading1"/>
      </w:pPr>
      <w:r>
        <w:t>Author Keywords</w:t>
      </w:r>
    </w:p>
    <w:p w14:paraId="5C728663" w14:textId="5A8D3810" w:rsidR="00703DDD" w:rsidRDefault="0018623F" w:rsidP="0094230A">
      <w:r>
        <w:t>Proactive</w:t>
      </w:r>
      <w:r w:rsidR="00935A3A">
        <w:t xml:space="preserve"> display</w:t>
      </w:r>
      <w:r w:rsidR="00771818">
        <w:t>s, interactive public displays,</w:t>
      </w:r>
      <w:r w:rsidR="00935A3A">
        <w:t xml:space="preserve"> </w:t>
      </w:r>
      <w:r w:rsidR="00703DDD">
        <w:t>collaborative configuration</w:t>
      </w:r>
    </w:p>
    <w:p w14:paraId="79D156DE" w14:textId="57D63ED6" w:rsidR="00B93B45" w:rsidRDefault="00B93B45" w:rsidP="00771818">
      <w:pPr>
        <w:pStyle w:val="Heading1"/>
      </w:pPr>
      <w:r>
        <w:t>General Terms</w:t>
      </w:r>
    </w:p>
    <w:p w14:paraId="0715882B" w14:textId="00AD9B8F" w:rsidR="00703DDD" w:rsidRDefault="00771818" w:rsidP="00FD5C92">
      <w:pPr>
        <w:rPr>
          <w:shd w:val="clear" w:color="auto" w:fill="FFFFFF"/>
        </w:rPr>
      </w:pPr>
      <w:r w:rsidRPr="00771818">
        <w:rPr>
          <w:shd w:val="clear" w:color="auto" w:fill="FFFFFF"/>
        </w:rPr>
        <w:t>Design</w:t>
      </w:r>
      <w:r>
        <w:rPr>
          <w:shd w:val="clear" w:color="auto" w:fill="FFFFFF"/>
        </w:rPr>
        <w:t>, Human Factors</w:t>
      </w:r>
    </w:p>
    <w:p w14:paraId="0246D710" w14:textId="77777777" w:rsidR="008A49FD" w:rsidRDefault="008A49FD" w:rsidP="008A49FD">
      <w:pPr>
        <w:pStyle w:val="Heading1"/>
      </w:pPr>
      <w:r>
        <w:t>Web Page:</w:t>
      </w:r>
    </w:p>
    <w:p w14:paraId="72F891B4" w14:textId="77777777" w:rsidR="003F4970" w:rsidRPr="003F4970" w:rsidRDefault="003F4970" w:rsidP="003F4970">
      <w:pPr>
        <w:pStyle w:val="Heading1"/>
        <w:rPr>
          <w:b w:val="0"/>
          <w:sz w:val="17"/>
          <w:szCs w:val="17"/>
        </w:rPr>
      </w:pPr>
      <w:hyperlink r:id="rId10" w:history="1">
        <w:r w:rsidRPr="003F4970">
          <w:rPr>
            <w:rStyle w:val="Hyperlink"/>
            <w:b w:val="0"/>
            <w:sz w:val="17"/>
            <w:szCs w:val="17"/>
          </w:rPr>
          <w:t>StoneSoup Intro</w:t>
        </w:r>
      </w:hyperlink>
    </w:p>
    <w:p w14:paraId="44B04BBD" w14:textId="77777777" w:rsidR="003F4970" w:rsidRDefault="003F4970" w:rsidP="00893B85">
      <w:pPr>
        <w:pStyle w:val="Heading1"/>
      </w:pPr>
    </w:p>
    <w:p w14:paraId="60D9A711" w14:textId="4A1C8F3F" w:rsidR="00893B85" w:rsidRDefault="00893B85" w:rsidP="00893B85">
      <w:pPr>
        <w:pStyle w:val="Heading1"/>
      </w:pPr>
      <w:r>
        <w:t>Video Link</w:t>
      </w:r>
    </w:p>
    <w:p w14:paraId="1B6FFDE8" w14:textId="77777777" w:rsidR="000122C1" w:rsidRDefault="00A61C3C" w:rsidP="000122C1">
      <w:pPr>
        <w:rPr>
          <w:rStyle w:val="Hyperlink"/>
        </w:rPr>
      </w:pPr>
      <w:hyperlink r:id="rId11" w:history="1">
        <w:r w:rsidR="000122C1" w:rsidRPr="000122C1">
          <w:rPr>
            <w:rStyle w:val="Hyperlink"/>
          </w:rPr>
          <w:t>http://www.youtube.com/watch?v=Nd1xIIDM8Mk</w:t>
        </w:r>
      </w:hyperlink>
    </w:p>
    <w:p w14:paraId="3AAB62D5" w14:textId="77777777" w:rsidR="0094230A" w:rsidRDefault="0094230A">
      <w:pPr>
        <w:pStyle w:val="Heading1"/>
        <w:rPr>
          <w:color w:val="000000"/>
        </w:rPr>
      </w:pPr>
    </w:p>
    <w:p w14:paraId="34AC99D8" w14:textId="485D3447" w:rsidR="00B93B45" w:rsidRPr="00642C27" w:rsidRDefault="00B93B45">
      <w:pPr>
        <w:pStyle w:val="Heading1"/>
        <w:rPr>
          <w:color w:val="000000"/>
        </w:rPr>
      </w:pPr>
      <w:r w:rsidRPr="00642C27">
        <w:rPr>
          <w:color w:val="000000"/>
        </w:rPr>
        <w:t>Introduction</w:t>
      </w:r>
    </w:p>
    <w:p w14:paraId="220FD1BE" w14:textId="4AEE805C" w:rsidR="00F11B1B" w:rsidRDefault="00AD66D2" w:rsidP="00D77333">
      <w:pPr>
        <w:rPr>
          <w:color w:val="000000"/>
        </w:rPr>
      </w:pPr>
      <w:r w:rsidRPr="00973990">
        <w:t>Public displays are ubiquitous in our everyday life.</w:t>
      </w:r>
      <w:r>
        <w:rPr>
          <w:color w:val="000000"/>
        </w:rPr>
        <w:t xml:space="preserve"> </w:t>
      </w:r>
      <w:r w:rsidRPr="00973990">
        <w:t xml:space="preserve">From restaurants to </w:t>
      </w:r>
      <w:r>
        <w:t>airports</w:t>
      </w:r>
      <w:r w:rsidRPr="00973990">
        <w:t xml:space="preserve">, these displays serve many different social and temporal contexts. </w:t>
      </w:r>
      <w:r w:rsidR="00DE2F58">
        <w:t>A</w:t>
      </w:r>
      <w:r w:rsidR="003E1CBC">
        <w:t>dding sensors</w:t>
      </w:r>
      <w:r w:rsidR="00DE2F58">
        <w:t xml:space="preserve"> to these displays make them </w:t>
      </w:r>
      <w:r w:rsidR="003E1CBC">
        <w:t>p</w:t>
      </w:r>
      <w:r w:rsidRPr="00973990">
        <w:t xml:space="preserve">roactive </w:t>
      </w:r>
      <w:r w:rsidR="007278F7">
        <w:t xml:space="preserve">and </w:t>
      </w:r>
      <w:r w:rsidR="00C34EFB">
        <w:t xml:space="preserve">may even </w:t>
      </w:r>
      <w:r w:rsidRPr="00973990">
        <w:t xml:space="preserve">detect nearby people </w:t>
      </w:r>
      <w:r>
        <w:t>for displaying personalized content.</w:t>
      </w:r>
      <w:r w:rsidR="00010074">
        <w:rPr>
          <w:color w:val="000000"/>
        </w:rPr>
        <w:t xml:space="preserve"> </w:t>
      </w:r>
      <w:r w:rsidR="0040630C">
        <w:rPr>
          <w:color w:val="000000"/>
        </w:rPr>
        <w:t xml:space="preserve">An interesting subset </w:t>
      </w:r>
      <w:r w:rsidR="007A1407">
        <w:rPr>
          <w:color w:val="000000"/>
        </w:rPr>
        <w:t xml:space="preserve">of such displays is the community display system, which </w:t>
      </w:r>
      <w:r w:rsidR="00FB1907">
        <w:rPr>
          <w:color w:val="000000"/>
        </w:rPr>
        <w:t>serve</w:t>
      </w:r>
      <w:r w:rsidR="007A1407">
        <w:rPr>
          <w:color w:val="000000"/>
        </w:rPr>
        <w:t xml:space="preserve">s </w:t>
      </w:r>
      <w:r w:rsidR="00FB1907">
        <w:rPr>
          <w:color w:val="000000"/>
        </w:rPr>
        <w:t xml:space="preserve">the needs of a </w:t>
      </w:r>
      <w:r w:rsidR="0040630C">
        <w:rPr>
          <w:color w:val="000000"/>
        </w:rPr>
        <w:t xml:space="preserve">collocated </w:t>
      </w:r>
      <w:r w:rsidR="00FB1907">
        <w:rPr>
          <w:color w:val="000000"/>
        </w:rPr>
        <w:t>community.</w:t>
      </w:r>
      <w:r w:rsidR="00EE3A10" w:rsidRPr="00EE3A10">
        <w:rPr>
          <w:color w:val="000000"/>
        </w:rPr>
        <w:t xml:space="preserve"> </w:t>
      </w:r>
      <w:r w:rsidR="00646579" w:rsidRPr="00EE3A10">
        <w:rPr>
          <w:color w:val="000000"/>
        </w:rPr>
        <w:t xml:space="preserve">Research </w:t>
      </w:r>
      <w:r w:rsidR="00646579">
        <w:rPr>
          <w:color w:val="000000"/>
        </w:rPr>
        <w:t>on community displays has</w:t>
      </w:r>
      <w:r w:rsidR="00EE3A10" w:rsidRPr="00EE3A10">
        <w:rPr>
          <w:color w:val="000000"/>
        </w:rPr>
        <w:t xml:space="preserve"> focused on interpersonal awareness</w:t>
      </w:r>
      <w:r w:rsidR="005241FC">
        <w:rPr>
          <w:color w:val="000000"/>
        </w:rPr>
        <w:t xml:space="preserve">, </w:t>
      </w:r>
      <w:r w:rsidR="000D721D">
        <w:rPr>
          <w:color w:val="000000"/>
        </w:rPr>
        <w:t xml:space="preserve">social </w:t>
      </w:r>
      <w:r w:rsidR="005241FC">
        <w:rPr>
          <w:color w:val="000000"/>
        </w:rPr>
        <w:t>relationships,</w:t>
      </w:r>
      <w:r w:rsidR="00CE45DD">
        <w:rPr>
          <w:color w:val="000000"/>
        </w:rPr>
        <w:t xml:space="preserve"> </w:t>
      </w:r>
      <w:r w:rsidR="00CE65C0">
        <w:rPr>
          <w:color w:val="000000"/>
        </w:rPr>
        <w:t xml:space="preserve">and </w:t>
      </w:r>
      <w:r w:rsidR="005241FC">
        <w:rPr>
          <w:color w:val="000000"/>
        </w:rPr>
        <w:t>media sharing</w:t>
      </w:r>
      <w:r w:rsidR="000D721D">
        <w:rPr>
          <w:color w:val="000000"/>
        </w:rPr>
        <w:t xml:space="preserve"> around such displays</w:t>
      </w:r>
      <w:r w:rsidR="00EE3A10" w:rsidRPr="00EE3A10">
        <w:rPr>
          <w:color w:val="000000"/>
        </w:rPr>
        <w:t>.</w:t>
      </w:r>
      <w:r w:rsidR="00D44FD0">
        <w:rPr>
          <w:color w:val="000000"/>
        </w:rPr>
        <w:t xml:space="preserve"> </w:t>
      </w:r>
      <w:r w:rsidR="007278F7">
        <w:rPr>
          <w:color w:val="000000"/>
        </w:rPr>
        <w:t xml:space="preserve">Researchers have </w:t>
      </w:r>
      <w:r w:rsidR="003B7F4C">
        <w:rPr>
          <w:color w:val="000000"/>
        </w:rPr>
        <w:t>provide</w:t>
      </w:r>
      <w:r w:rsidR="00342FE4">
        <w:rPr>
          <w:color w:val="000000"/>
        </w:rPr>
        <w:t>d</w:t>
      </w:r>
      <w:r w:rsidR="003B7F4C">
        <w:rPr>
          <w:color w:val="000000"/>
        </w:rPr>
        <w:t xml:space="preserve"> many design guidelines and highlight</w:t>
      </w:r>
      <w:r w:rsidR="008042DA">
        <w:rPr>
          <w:color w:val="000000"/>
        </w:rPr>
        <w:t>ed</w:t>
      </w:r>
      <w:r w:rsidR="003B7F4C">
        <w:rPr>
          <w:color w:val="000000"/>
        </w:rPr>
        <w:t xml:space="preserve"> the impo</w:t>
      </w:r>
      <w:r w:rsidR="006D1775">
        <w:rPr>
          <w:color w:val="000000"/>
        </w:rPr>
        <w:t>r</w:t>
      </w:r>
      <w:r w:rsidR="003B7F4C">
        <w:rPr>
          <w:color w:val="000000"/>
        </w:rPr>
        <w:t xml:space="preserve">tance of the community in the </w:t>
      </w:r>
      <w:r w:rsidR="00E12EA7">
        <w:rPr>
          <w:color w:val="000000"/>
        </w:rPr>
        <w:t xml:space="preserve">success </w:t>
      </w:r>
      <w:r w:rsidR="00225B27">
        <w:rPr>
          <w:color w:val="000000"/>
        </w:rPr>
        <w:t xml:space="preserve">of such systems </w:t>
      </w:r>
      <w:r w:rsidR="00C44100">
        <w:rPr>
          <w:color w:val="000000"/>
        </w:rPr>
        <w:fldChar w:fldCharType="begin"/>
      </w:r>
      <w:r w:rsidR="00F831AB">
        <w:rPr>
          <w:color w:val="000000"/>
        </w:rPr>
        <w:instrText xml:space="preserve"> ADDIN ZOTERO_ITEM CSL_CITATION {"citationID":"seh45mg8u","properties":{"formattedCitation":"[1,3]","plainCitation":"[1,3]"},"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label":"page"},{"id":341,"uris":["http://zotero.org/groups/115605/items/QG7P369Z"],"uri":["http://zotero.org/groups/115605/items/QG7P369Z"],"itemData":{"id":341,"type":"paper-conference","title":"The notification collage: posting information to public and personal displays","container-title":"Proceedings of the SIGCHI conference on Human factors in computing systems","collection-title":"CHI '01","publisher":"ACM","publisher-place":"New York, NY, USA","page":"514–521","source":"ACM Digital Library","event-place":"New York, NY, USA","abstract":"The Notification Collage (NC) is a groupware system where distributed and co-located colleagues comprising a small community post media elements onto a real-time collaborative surface that all members can see. Akin to collages of information found on public bulletin boards, NC randomly places incoming elements onto this surface. People can post assorted media: live video from desktop cameras; editable sticky notes; activity indicator; slide shows displaying a series of digital photos, snapshots of a person's digitial desktop, and Web page thumbnails. User experiences show that NC becomes a rich resource for awareness and collaboration. Community members indicate their presence to others by posting live video. They regularly act on this information by engaging in text and video   conversations. Because all people can overhear conversations, these become active opportunities to join in. People also post items they believe will be interesting to others, such as desktop snapshots and vacation photos. Finally, people use NC somewhat differently when it is displayed on a large public screen than when it appears on a personal computer.","URL":"http://doi.acm.org/10.1145/365024.365339","DOI":"10.1145/365024.365339","ISBN":"1-58113-327-8","shortTitle":"The notification collage","author":[{"family":"Greenberg","given":"Saul"},{"family":"Rounding","given":"Michael"}],"issued":{"date-parts":[[2001]]},"accessed":{"date-parts":[[2012,6,12]]}},"label":"page"}],"schema":"https://github.com/citation-style-language/schema/raw/master/csl-citation.json"} </w:instrText>
      </w:r>
      <w:r w:rsidR="00C44100">
        <w:rPr>
          <w:color w:val="000000"/>
        </w:rPr>
        <w:fldChar w:fldCharType="separate"/>
      </w:r>
      <w:r w:rsidR="00F831AB">
        <w:rPr>
          <w:noProof/>
          <w:color w:val="000000"/>
        </w:rPr>
        <w:t>[1,3]</w:t>
      </w:r>
      <w:r w:rsidR="00C44100">
        <w:rPr>
          <w:color w:val="000000"/>
        </w:rPr>
        <w:fldChar w:fldCharType="end"/>
      </w:r>
      <w:r w:rsidR="00225B27">
        <w:rPr>
          <w:color w:val="000000"/>
        </w:rPr>
        <w:t>.</w:t>
      </w:r>
    </w:p>
    <w:p w14:paraId="48E1583D" w14:textId="69793BF7" w:rsidR="000A1A5A" w:rsidRDefault="00DE2F58" w:rsidP="00D77333">
      <w:pPr>
        <w:rPr>
          <w:color w:val="000000"/>
        </w:rPr>
      </w:pPr>
      <w:r w:rsidRPr="00E343A6">
        <w:rPr>
          <w:color w:val="000000"/>
        </w:rPr>
        <w:t xml:space="preserve">In this work, we </w:t>
      </w:r>
      <w:r w:rsidR="004E7C93" w:rsidRPr="00E343A6">
        <w:rPr>
          <w:color w:val="000000"/>
        </w:rPr>
        <w:t>leverage</w:t>
      </w:r>
      <w:r w:rsidR="00225B27" w:rsidRPr="00E343A6">
        <w:rPr>
          <w:color w:val="000000"/>
        </w:rPr>
        <w:t xml:space="preserve"> </w:t>
      </w:r>
      <w:r w:rsidRPr="00E343A6">
        <w:rPr>
          <w:color w:val="000000"/>
        </w:rPr>
        <w:t>existing research</w:t>
      </w:r>
      <w:r w:rsidR="00F15228" w:rsidRPr="00E343A6">
        <w:rPr>
          <w:color w:val="000000"/>
        </w:rPr>
        <w:t xml:space="preserve"> to</w:t>
      </w:r>
      <w:r w:rsidRPr="00E343A6">
        <w:rPr>
          <w:color w:val="000000"/>
        </w:rPr>
        <w:t xml:space="preserve"> </w:t>
      </w:r>
      <w:r w:rsidR="00225B27" w:rsidRPr="00E343A6">
        <w:rPr>
          <w:color w:val="000000"/>
        </w:rPr>
        <w:t>design</w:t>
      </w:r>
      <w:r w:rsidRPr="00E343A6">
        <w:rPr>
          <w:color w:val="000000"/>
        </w:rPr>
        <w:t xml:space="preserve"> </w:t>
      </w:r>
      <w:r w:rsidR="004E7C93" w:rsidRPr="004D397D">
        <w:t>and build</w:t>
      </w:r>
      <w:r w:rsidR="004E7C93" w:rsidRPr="00E343A6">
        <w:rPr>
          <w:color w:val="000000"/>
        </w:rPr>
        <w:t xml:space="preserve"> </w:t>
      </w:r>
      <w:r w:rsidRPr="00E343A6">
        <w:rPr>
          <w:color w:val="000000"/>
        </w:rPr>
        <w:t xml:space="preserve">a community driven proactive display system called StoneSoup. The system is primarily designed </w:t>
      </w:r>
      <w:r w:rsidR="00001630">
        <w:rPr>
          <w:color w:val="000000"/>
        </w:rPr>
        <w:t>for community building by increasing collaboration and awareness in a shared space</w:t>
      </w:r>
      <w:r w:rsidRPr="00E343A6">
        <w:rPr>
          <w:color w:val="000000"/>
        </w:rPr>
        <w:t xml:space="preserve">. </w:t>
      </w:r>
      <w:r w:rsidR="00001630">
        <w:rPr>
          <w:color w:val="000000"/>
        </w:rPr>
        <w:t>Towards this</w:t>
      </w:r>
      <w:r w:rsidR="00F8368D">
        <w:rPr>
          <w:color w:val="000000"/>
        </w:rPr>
        <w:t xml:space="preserve"> goal</w:t>
      </w:r>
      <w:r w:rsidR="00001630">
        <w:rPr>
          <w:color w:val="000000"/>
        </w:rPr>
        <w:t xml:space="preserve">, </w:t>
      </w:r>
      <w:r w:rsidR="00847E99" w:rsidRPr="00E343A6">
        <w:rPr>
          <w:iCs/>
          <w:color w:val="000000"/>
        </w:rPr>
        <w:t xml:space="preserve">StoneSoup </w:t>
      </w:r>
      <w:r w:rsidR="00847E99">
        <w:rPr>
          <w:iCs/>
          <w:color w:val="000000"/>
        </w:rPr>
        <w:t>collectively aggregates the content generated</w:t>
      </w:r>
      <w:r w:rsidR="00847E99" w:rsidRPr="00E343A6">
        <w:rPr>
          <w:iCs/>
          <w:color w:val="000000"/>
        </w:rPr>
        <w:t xml:space="preserve"> by the users in the space</w:t>
      </w:r>
      <w:r w:rsidR="00847E99">
        <w:rPr>
          <w:iCs/>
          <w:color w:val="000000"/>
        </w:rPr>
        <w:t>,</w:t>
      </w:r>
      <w:r w:rsidR="00847E99" w:rsidRPr="00E343A6">
        <w:rPr>
          <w:iCs/>
          <w:color w:val="000000"/>
        </w:rPr>
        <w:t xml:space="preserve"> based on each individual’s preference. </w:t>
      </w:r>
      <w:r w:rsidR="00001630">
        <w:rPr>
          <w:iCs/>
          <w:color w:val="000000"/>
        </w:rPr>
        <w:t>The design of StoneSoup heavily draws upon the findings and design principles articulated in existing research</w:t>
      </w:r>
      <w:r w:rsidR="008042DA">
        <w:rPr>
          <w:iCs/>
          <w:color w:val="000000"/>
        </w:rPr>
        <w:t>. W</w:t>
      </w:r>
      <w:r w:rsidR="00986B0A">
        <w:rPr>
          <w:iCs/>
          <w:color w:val="000000"/>
        </w:rPr>
        <w:t xml:space="preserve">e discuss </w:t>
      </w:r>
      <w:r w:rsidR="008042DA">
        <w:rPr>
          <w:iCs/>
          <w:color w:val="000000"/>
        </w:rPr>
        <w:t xml:space="preserve">these briefly </w:t>
      </w:r>
      <w:r w:rsidR="00986B0A">
        <w:rPr>
          <w:iCs/>
          <w:color w:val="000000"/>
        </w:rPr>
        <w:t>in the</w:t>
      </w:r>
      <w:r w:rsidR="008042DA">
        <w:rPr>
          <w:iCs/>
          <w:color w:val="000000"/>
        </w:rPr>
        <w:t xml:space="preserve"> following paragraphs</w:t>
      </w:r>
      <w:r w:rsidR="00001630">
        <w:rPr>
          <w:iCs/>
          <w:color w:val="000000"/>
        </w:rPr>
        <w:t xml:space="preserve">. In addition we present novel designs for the </w:t>
      </w:r>
      <w:r w:rsidR="00E343A6" w:rsidRPr="00E343A6">
        <w:rPr>
          <w:color w:val="000000"/>
        </w:rPr>
        <w:t>appropriation</w:t>
      </w:r>
      <w:r w:rsidR="00AD0F82">
        <w:rPr>
          <w:color w:val="000000"/>
        </w:rPr>
        <w:t>, discovery and reconfiguration</w:t>
      </w:r>
      <w:r w:rsidR="001D64FD">
        <w:rPr>
          <w:color w:val="000000"/>
        </w:rPr>
        <w:t xml:space="preserve"> of content </w:t>
      </w:r>
      <w:r w:rsidR="00001630">
        <w:rPr>
          <w:color w:val="000000"/>
        </w:rPr>
        <w:t>that has not been studied in detail</w:t>
      </w:r>
      <w:r w:rsidR="000A1A5A">
        <w:rPr>
          <w:color w:val="000000"/>
        </w:rPr>
        <w:t xml:space="preserve"> yet</w:t>
      </w:r>
      <w:r w:rsidR="00001630">
        <w:rPr>
          <w:color w:val="000000"/>
        </w:rPr>
        <w:t>.</w:t>
      </w:r>
    </w:p>
    <w:p w14:paraId="39006983" w14:textId="5CDD3282" w:rsidR="00F831AB" w:rsidRDefault="008F08C9" w:rsidP="00D77333">
      <w:pPr>
        <w:rPr>
          <w:color w:val="000000"/>
        </w:rPr>
      </w:pPr>
      <w:r>
        <w:rPr>
          <w:noProof/>
        </w:rPr>
        <mc:AlternateContent>
          <mc:Choice Requires="wps">
            <w:drawing>
              <wp:anchor distT="0" distB="0" distL="114300" distR="114300" simplePos="0" relativeHeight="251663360" behindDoc="0" locked="0" layoutInCell="1" allowOverlap="1" wp14:anchorId="3DFBFDC8" wp14:editId="3570EEAE">
                <wp:simplePos x="0" y="0"/>
                <wp:positionH relativeFrom="column">
                  <wp:posOffset>3552825</wp:posOffset>
                </wp:positionH>
                <wp:positionV relativeFrom="paragraph">
                  <wp:posOffset>603250</wp:posOffset>
                </wp:positionV>
                <wp:extent cx="3128010" cy="812800"/>
                <wp:effectExtent l="0" t="0" r="0" b="0"/>
                <wp:wrapTight wrapText="bothSides">
                  <wp:wrapPolygon edited="0">
                    <wp:start x="0" y="0"/>
                    <wp:lineTo x="0" y="20925"/>
                    <wp:lineTo x="21398" y="20925"/>
                    <wp:lineTo x="21398"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3128010" cy="8128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14CAE69" w14:textId="77777777" w:rsidR="008E0AEF" w:rsidRDefault="008E0AEF" w:rsidP="008F08C9">
                            <w:r>
                              <w:t xml:space="preserve">More paper prototypes here: </w:t>
                            </w:r>
                            <w:hyperlink r:id="rId12" w:history="1">
                              <w:r w:rsidRPr="00E60637">
                                <w:rPr>
                                  <w:rStyle w:val="Hyperlink"/>
                                </w:rPr>
                                <w:t>https://googledrive.com/host/0BzEABVphXJi6QklFZG1uVk9yZzg/PaperPrototype1.pdf</w:t>
                              </w:r>
                            </w:hyperlink>
                          </w:p>
                          <w:p w14:paraId="66F4A873" w14:textId="5CC01E06" w:rsidR="008E0AEF" w:rsidRPr="00294FB4" w:rsidRDefault="008E0AEF" w:rsidP="008F08C9">
                            <w:pPr>
                              <w:pStyle w:val="Caption"/>
                              <w:rPr>
                                <w:sz w:val="1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 o:spid="_x0000_s1028" type="#_x0000_t202" style="position:absolute;margin-left:279.75pt;margin-top:47.5pt;width:246.3pt;height:6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" stroked="f">
                <v:textbox style="mso-fit-shape-to-text:t" inset="0,0,0,0">
                  <w:txbxContent>
                    <w:p w14:paraId="514CAE69" w14:textId="77777777" w:rsidR="008E0AEF" w:rsidRDefault="008E0AEF" w:rsidP="008F08C9">
                      <w:r>
                        <w:t xml:space="preserve">More paper prototypes here: </w:t>
                      </w:r>
                      <w:hyperlink r:id="rId13" w:history="1">
                        <w:r w:rsidRPr="00E60637">
                          <w:rPr>
                            <w:rStyle w:val="Hyperlink"/>
                          </w:rPr>
                          <w:t>https://googledrive.com/host/0BzEABVphXJi6QklFZG1uVk9yZzg/PaperPrototype1.pdf</w:t>
                        </w:r>
                      </w:hyperlink>
                    </w:p>
                    <w:p w14:paraId="66F4A873" w14:textId="5CC01E06" w:rsidR="008E0AEF" w:rsidRPr="00294FB4" w:rsidRDefault="008E0AEF" w:rsidP="008F08C9">
                      <w:pPr>
                        <w:pStyle w:val="Caption"/>
                        <w:rPr>
                          <w:sz w:val="17"/>
                        </w:rPr>
                      </w:pPr>
                    </w:p>
                  </w:txbxContent>
                </v:textbox>
                <w10:wrap type="tight"/>
              </v:shape>
            </w:pict>
          </mc:Fallback>
        </mc:AlternateContent>
      </w:r>
      <w:r w:rsidR="00D53A81">
        <w:rPr>
          <w:color w:val="000000"/>
        </w:rPr>
        <w:t xml:space="preserve">Proactive displays serve a </w:t>
      </w:r>
      <w:r w:rsidR="002E0087">
        <w:rPr>
          <w:color w:val="000000"/>
        </w:rPr>
        <w:t xml:space="preserve">broad range of design </w:t>
      </w:r>
      <w:r w:rsidR="00D53A81">
        <w:rPr>
          <w:color w:val="000000"/>
        </w:rPr>
        <w:t>goals, which are</w:t>
      </w:r>
      <w:r w:rsidR="002E0087">
        <w:rPr>
          <w:color w:val="000000"/>
        </w:rPr>
        <w:t xml:space="preserve"> based on the context of their deployment. Some goals like enhancing communities and managing privacy are shared across all contexts. </w:t>
      </w:r>
      <w:r w:rsidR="000547A8">
        <w:rPr>
          <w:color w:val="000000"/>
        </w:rPr>
        <w:t>Other design principles are specific to the context.</w:t>
      </w:r>
      <w:r w:rsidR="001773A0">
        <w:rPr>
          <w:color w:val="000000"/>
        </w:rPr>
        <w:t xml:space="preserve"> </w:t>
      </w:r>
      <w:r w:rsidR="000A1A5A">
        <w:rPr>
          <w:color w:val="000000"/>
        </w:rPr>
        <w:t xml:space="preserve">Context related applications of </w:t>
      </w:r>
      <w:r w:rsidR="0056403A">
        <w:rPr>
          <w:color w:val="000000"/>
        </w:rPr>
        <w:t>proactive displays have</w:t>
      </w:r>
      <w:r w:rsidR="00F8368D">
        <w:rPr>
          <w:color w:val="000000"/>
        </w:rPr>
        <w:t xml:space="preserve"> shown </w:t>
      </w:r>
      <w:r w:rsidR="00D45B55">
        <w:rPr>
          <w:color w:val="000000"/>
        </w:rPr>
        <w:t>to succeed</w:t>
      </w:r>
      <w:r w:rsidR="0056403A">
        <w:rPr>
          <w:color w:val="000000"/>
        </w:rPr>
        <w:t xml:space="preserve"> in increasing social interaction in conferences </w:t>
      </w:r>
      <w:r w:rsidR="0056403A">
        <w:rPr>
          <w:color w:val="000000"/>
        </w:rPr>
        <w:fldChar w:fldCharType="begin"/>
      </w:r>
      <w:r w:rsidR="002F726B">
        <w:rPr>
          <w:color w:val="000000"/>
        </w:rPr>
        <w:instrText xml:space="preserve"> ADDIN ZOTERO_ITEM CSL_CITATION {"citationID":"77s6g9ho4","properties":{"formattedCitation":"[7]","plainCitation":"[7]"},"citationItems":[{"id":457,"uris":["http://zotero.org/groups/115605/items/MQ8P5DA9"],"uri":["http://zotero.org/groups/115605/items/MQ8P5DA9"],"itemData":{"id":457,"type":"paper-conference","title":"Augmenting the social space of an academic conference","container-title":"Proceedings of the 2004 ACM conference on Computer supported cooperative work","collection-title":"CSCW '04","publisher":"ACM","publisher-place":"New York, NY, USA","page":"39–48","source":"ACM Digital Library","event-place":"New York, NY, USA","abstract":"Academic conferences provide a social space for people to present their work, learn about others' work, and interact informally with one another. However, opportunities for interaction are unevenly distributed among the attendees. We seek to extend these opportunities by allowing attendees to easily reveal something about their background and interests in different settings through the use of &lt;i&gt;proactive displays&lt;/i&gt;: computer displays coupled with sensors that can sense and respond to the people nearby. We designed, implemented and deployed a suite of proactive display applications at a recent academic conference: &lt;i&gt;AutoSpeakerID&lt;/i&gt; augmented formal conference paper sessions; &lt;i&gt;Ticket2Talk&lt;/i&gt; augmented informal coffee breaks. A mixture of qualitative observation and survey response data are used to frame the impacts of these applications from both individual and group perspectives, highlighting the creation of new opportunities for both interaction and distraction. We end with a discussion of how these social space augmentations relate to the concepts of focus and nimbus as well as the problem of shared interaction models.","URL":"http://doi.acm.org/10.1145/1031607.1031615","DOI":"10.1145/1031607.1031615","ISBN":"1-58113-810-5","author":[{"family":"McCarthy","given":"Joseph F."},{"family":"McDonald","given":"David W."},{"family":"Soroczak","given":"Suzanne"},{"family":"Nguyen","given":"David H."},{"family":"Rashid","given":"Al M."}],"issued":{"date-parts":[[2004]]},"accessed":{"date-parts":[[2013,1,8]],"season":"04:15:55"}}}],"schema":"https://github.com/citation-style-language/schema/raw/master/csl-citation.json"} </w:instrText>
      </w:r>
      <w:r w:rsidR="0056403A">
        <w:rPr>
          <w:color w:val="000000"/>
        </w:rPr>
        <w:fldChar w:fldCharType="separate"/>
      </w:r>
      <w:r w:rsidR="002F726B">
        <w:rPr>
          <w:noProof/>
          <w:color w:val="000000"/>
        </w:rPr>
        <w:t>[7]</w:t>
      </w:r>
      <w:r w:rsidR="0056403A">
        <w:rPr>
          <w:color w:val="000000"/>
        </w:rPr>
        <w:fldChar w:fldCharType="end"/>
      </w:r>
      <w:r w:rsidR="0056403A">
        <w:rPr>
          <w:color w:val="000000"/>
        </w:rPr>
        <w:t xml:space="preserve">, social spaces in work environment </w:t>
      </w:r>
      <w:r w:rsidR="0056403A">
        <w:rPr>
          <w:color w:val="000000"/>
        </w:rPr>
        <w:fldChar w:fldCharType="begin"/>
      </w:r>
      <w:r w:rsidR="002F726B">
        <w:rPr>
          <w:color w:val="000000"/>
        </w:rPr>
        <w:instrText xml:space="preserve"> ADDIN ZOTERO_ITEM CSL_CITATION {"citationID":"2nqihk6f2n","properties":{"formattedCitation":"[1,5]","plainCitation":"[1,5]"},"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label":"page"},{"id":352,"uris":["http://zotero.org/groups/115605/items/98TK7A4E"],"uri":["http://zotero.org/groups/115605/items/98TK7A4E"],"itemData":{"id":352,"type":"paper-conference","title":"The context, content &amp; community collage: sharing personal digital media in the physical workplace","container-title":"Proceedings of the 2008 ACM conference on Computer supported cooperative work","collection-title":"CSCW '08","publisher":"ACM","publisher-place":"New York, NY, USA","page":"97–106","source":"ACM Digital Library","event-place":"New York, NY, USA","abstract":"Online social media services enable people to share many aspects of their personal interests and passions with friends, acquaintances and strangers. We are investigating how the display of social media in a workplace context can improve relationships among collocated colleagues. We have designed, developed and deployed the Context, Content and Community Collage, which runs on large LCD touchscreen computers installed in eight locations throughout a research laboratory. This proactive display application senses nearby people via Bluetooth phones, and responds by incrementally adding photos associated with those people to an ambient collage shown on the screen. This paper describes the motivations, goals, design and impact of the system, highlighting the ways the system has increased interactions and improved personal relationships among coworkers at the deployment site. We also look at how the creation of a shared physical window into online media has affected the use of that media.","URL":"http://doi.acm.org/10.1145/1460563.1460580","DOI":"10.1145/1460563.1460580","ISBN":"978-1-60558-007-4","shortTitle":"The context, content &amp; community collage","author":[{"family":"McCarthy","given":"Joseph F."},{"family":"Congleton","given":"Ben"},{"family":"Harper","given":"F. Maxwell"}],"issued":{"date-parts":[[2008]]},"accessed":{"date-parts":[[2012,6,12]]}},"label":"page"}],"schema":"https://github.com/citation-style-language/schema/raw/master/csl-citation.json"} </w:instrText>
      </w:r>
      <w:r w:rsidR="0056403A">
        <w:rPr>
          <w:color w:val="000000"/>
        </w:rPr>
        <w:fldChar w:fldCharType="separate"/>
      </w:r>
      <w:r w:rsidR="002F726B">
        <w:rPr>
          <w:noProof/>
          <w:color w:val="000000"/>
        </w:rPr>
        <w:t>[1,5]</w:t>
      </w:r>
      <w:r w:rsidR="0056403A">
        <w:rPr>
          <w:color w:val="000000"/>
        </w:rPr>
        <w:fldChar w:fldCharType="end"/>
      </w:r>
      <w:r w:rsidR="00730518">
        <w:rPr>
          <w:color w:val="000000"/>
        </w:rPr>
        <w:t xml:space="preserve"> and in cafés </w:t>
      </w:r>
      <w:r w:rsidR="00730518">
        <w:rPr>
          <w:color w:val="000000"/>
        </w:rPr>
        <w:fldChar w:fldCharType="begin"/>
      </w:r>
      <w:r w:rsidR="002F726B">
        <w:rPr>
          <w:color w:val="000000"/>
        </w:rPr>
        <w:instrText xml:space="preserve"> ADDIN ZOTERO_ITEM CSL_CITATION {"citationID":"2qjtg4nvhr","properties":{"formattedCitation":"[6]","plainCitation":"[6]"},"citationItems":[{"id":470,"uris":["http://zotero.org/groups/115605/items/SSGEMHPC"],"uri":["http://zotero.org/groups/115605/items/SSGEMHPC"],"itemData":{"id":470,"type":"paper-conference","title":"Supporting community in third places with situated social software","container-title":"Proceedings of the fourth international conference on Communities and technologies","collection-title":"C&amp;#38;T '09","publisher":"ACM","publisher-place":"New York, NY, USA","page":"225–234","source":"ACM Digital Library","event-place":"New York, NY, USA","abstract":"The Community Collage (CoCollage) is designed to cultivate community in a café, a quintessential \"third place\", by bringing the richness of online social software into a physical community space. The system shows photos and quotes uploaded to a web site by café patrons and staff on a large computer display in the café, providing a new channel for awareness, interactions and relationships among people there. We describe the CoCollage system and report on insights and experiences resulting from a 2-month deployment of the system, focusing on the impact the system has had on the sense of community within the café.","URL":"http://doi.acm.org/10.1145/1556460.1556493","DOI":"10.1145/1556460.1556493","ISBN":"978-1-60558-713-4","author":[{"family":"McCarthy","given":"Joseph F."},{"family":"Farnham","given":"Shelly D."},{"family":"Patel","given":"Yogi"},{"family":"Ahuja","given":"Sameer"},{"family":"Norman","given":"Daniel"},{"family":"Hazlewood","given":"William R."},{"family":"Lind","given":"Josh"}],"issued":{"date-parts":[[2009]]},"accessed":{"date-parts":[[2013,1,9]],"season":"19:10:45"}}}],"schema":"https://github.com/citation-style-language/schema/raw/master/csl-citation.json"} </w:instrText>
      </w:r>
      <w:r w:rsidR="00730518">
        <w:rPr>
          <w:color w:val="000000"/>
        </w:rPr>
        <w:fldChar w:fldCharType="separate"/>
      </w:r>
      <w:r w:rsidR="002F726B">
        <w:rPr>
          <w:noProof/>
          <w:color w:val="000000"/>
        </w:rPr>
        <w:t>[6]</w:t>
      </w:r>
      <w:r w:rsidR="00730518">
        <w:rPr>
          <w:color w:val="000000"/>
        </w:rPr>
        <w:fldChar w:fldCharType="end"/>
      </w:r>
      <w:r w:rsidR="00730518">
        <w:rPr>
          <w:color w:val="000000"/>
        </w:rPr>
        <w:t>.</w:t>
      </w:r>
      <w:r w:rsidR="00341544">
        <w:rPr>
          <w:color w:val="000000"/>
        </w:rPr>
        <w:t xml:space="preserve"> </w:t>
      </w:r>
    </w:p>
    <w:p w14:paraId="4B8BE649" w14:textId="3AF099AE" w:rsidR="00847E99" w:rsidRDefault="00341544" w:rsidP="00D77333">
      <w:pPr>
        <w:rPr>
          <w:color w:val="000000"/>
        </w:rPr>
      </w:pPr>
      <w:r>
        <w:rPr>
          <w:color w:val="000000"/>
        </w:rPr>
        <w:t xml:space="preserve">Enabling the </w:t>
      </w:r>
      <w:r w:rsidR="00256344">
        <w:rPr>
          <w:color w:val="000000"/>
        </w:rPr>
        <w:t xml:space="preserve">community to contribute </w:t>
      </w:r>
      <w:r>
        <w:rPr>
          <w:color w:val="000000"/>
        </w:rPr>
        <w:t>content i</w:t>
      </w:r>
      <w:r w:rsidR="007265D5">
        <w:rPr>
          <w:color w:val="000000"/>
        </w:rPr>
        <w:t>s an important design principle</w:t>
      </w:r>
      <w:r>
        <w:rPr>
          <w:color w:val="000000"/>
        </w:rPr>
        <w:t xml:space="preserve"> for increasing interaction in</w:t>
      </w:r>
      <w:r w:rsidR="006F6DD8">
        <w:rPr>
          <w:color w:val="000000"/>
        </w:rPr>
        <w:t xml:space="preserve"> a community </w:t>
      </w:r>
      <w:r w:rsidR="006F6DD8">
        <w:rPr>
          <w:color w:val="000000"/>
        </w:rPr>
        <w:fldChar w:fldCharType="begin"/>
      </w:r>
      <w:r w:rsidR="002F726B">
        <w:rPr>
          <w:color w:val="000000"/>
        </w:rPr>
        <w:instrText xml:space="preserve"> ADDIN ZOTERO_ITEM CSL_CITATION {"citationID":"eyEFyoHL","properties":{"formattedCitation":"[1,3,5,6,7,8]","plainCitation":"[1,3,5,6,7,8]"},"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id":341,"uris":["http://zotero.org/groups/115605/items/QG7P369Z"],"uri":["http://zotero.org/groups/115605/items/QG7P369Z"],"itemData":{"id":341,"type":"paper-conference","title":"The notification collage: posting information to public and personal displays","container-title":"Proceedings of the SIGCHI conference on Human factors in computing systems","collection-title":"CHI '01","publisher":"ACM","publisher-place":"New York, NY, USA","page":"514–521","source":"ACM Digital Library","event-place":"New York, NY, USA","abstract":"The Notification Collage (NC) is a groupware system where distributed and co-located colleagues comprising a small community post media elements onto a real-time collaborative surface that all members can see. Akin to collages of information found on public bulletin boards, NC randomly places incoming elements onto this surface. People can post assorted media: live video from desktop cameras; editable sticky notes; activity indicator; slide shows displaying a series of digital photos, snapshots of a person's digitial desktop, and Web page thumbnails. User experiences show that NC becomes a rich resource for awareness and collaboration. Community members indicate their presence to others by posting live video. They regularly act on this information by engaging in text and video   conversations. Because all people can overhear conversations, these become active opportunities to join in. People also post items they believe will be interesting to others, such as desktop snapshots and vacation photos. Finally, people use NC somewhat differently when it is displayed on a large public screen than when it appears on a personal computer.","URL":"http://doi.acm.org/10.1145/365024.365339","DOI":"10.1145/365024.365339","ISBN":"1-58113-327-8","shortTitle":"The notification collage","author":[{"family":"Greenberg","given":"Saul"},{"family":"Rounding","given":"Michael"}],"issued":{"date-parts":[[2001]]},"accessed":{"date-parts":[[2012,6,12]]}},"label":"page"},{"id":352,"uris":["http://zotero.org/groups/115605/items/98TK7A4E"],"uri":["http://zotero.org/groups/115605/items/98TK7A4E"],"itemData":{"id":352,"type":"paper-conference","title":"The context, content &amp; community collage: sharing personal digital media in the physical workplace","container-title":"Proceedings of the 2008 ACM conference on Computer supported cooperative work","collection-title":"CSCW '08","publisher":"ACM","publisher-place":"New York, NY, USA","page":"97–106","source":"ACM Digital Library","event-place":"New York, NY, USA","abstract":"Online social media services enable people to share many aspects of their personal interests and passions with friends, acquaintances and strangers. We are investigating how the display of social media in a workplace context can improve relationships among collocated colleagues. We have designed, developed and deployed the Context, Content and Community Collage, which runs on large LCD touchscreen computers installed in eight locations throughout a research laboratory. This proactive display application senses nearby people via Bluetooth phones, and responds by incrementally adding photos associated with those people to an ambient collage shown on the screen. This paper describes the motivations, goals, design and impact of the system, highlighting the ways the system has increased interactions and improved personal relationships among coworkers at the deployment site. We also look at how the creation of a shared physical window into online media has affected the use of that media.","URL":"http://doi.acm.org/10.1145/1460563.1460580","DOI":"10.1145/1460563.1460580","ISBN":"978-1-60558-007-4","shortTitle":"The context, content &amp; community collage","author":[{"family":"McCarthy","given":"Joseph F."},{"family":"Congleton","given":"Ben"},{"family":"Harper","given":"F. Maxwell"}],"issued":{"date-parts":[[2008]]},"accessed":{"date-parts":[[2012,6,12]]}},"label":"page"},{"id":470,"uris":["http://zotero.org/groups/115605/items/SSGEMHPC"],"uri":["http://zotero.org/groups/115605/items/SSGEMHPC"],"itemData":{"id":470,"type":"paper-conference","title":"Supporting community in third places with situated social software","container-title":"Proceedings of the fourth international conference on Communities and technologies","collection-title":"C&amp;#38;T '09","publisher":"ACM","publisher-place":"New York, NY, USA","page":"225–234","source":"ACM Digital Library","event-place":"New York, NY, USA","abstract":"The Community Collage (CoCollage) is designed to cultivate community in a café, a quintessential \"third place\", by bringing the richness of online social software into a physical community space. The system shows photos and quotes uploaded to a web site by café patrons and staff on a large computer display in the café, providing a new channel for awareness, interactions and relationships among people there. We describe the CoCollage system and report on insights and experiences resulting from a 2-month deployment of the system, focusing on the impact the system has had on the sense of community within the café.","URL":"http://doi.acm.org/10.1145/1556460.1556493","DOI":"10.1145/1556460.1556493","ISBN":"978-1-60558-713-4","author":[{"family":"McCarthy","given":"Joseph F."},{"family":"Farnham","given":"Shelly D."},{"family":"Patel","given":"Yogi"},{"family":"Ahuja","given":"Sameer"},{"family":"Norman","given":"Daniel"},{"family":"Hazlewood","given":"William R."},{"family":"Lind","given":"Josh"}],"issued":{"date-parts":[[2009]]},"accessed":{"date-parts":[[2013,1,9]],"season":"19:10:45"}},"label":"page"},{"id":457,"uris":["http://zotero.org/groups/115605/items/MQ8P5DA9"],"uri":["http://zotero.org/groups/115605/items/MQ8P5DA9"],"itemData":{"id":457,"type":"paper-conference","title":"Augmenting the social space of an academic conference","container-title":"Proceedings of the 2004 ACM conference on Computer supported cooperative work","collection-title":"CSCW '04","publisher":"ACM","publisher-place":"New York, NY, USA","page":"39–48","source":"ACM Digital Library","event-place":"New York, NY, USA","abstract":"Academic conferences provide a social space for people to present their work, learn about others' work, and interact informally with one another. However, opportunities for interaction are unevenly distributed among the attendees. We seek to extend these opportunities by allowing attendees to easily reveal something about their background and interests in different settings through the use of &lt;i&gt;proactive displays&lt;/i&gt;: computer displays coupled with sensors that can sense and respond to the people nearby. We designed, implemented and deployed a suite of proactive display applications at a recent academic conference: &lt;i&gt;AutoSpeakerID&lt;/i&gt; augmented formal conference paper sessions; &lt;i&gt;Ticket2Talk&lt;/i&gt; augmented informal coffee breaks. A mixture of qualitative observation and survey response data are used to frame the impacts of these applications from both individual and group perspectives, highlighting the creation of new opportunities for both interaction and distraction. We end with a discussion of how these social space augmentations relate to the concepts of focus and nimbus as well as the problem of shared interaction models.","URL":"http://doi.acm.org/10.1145/1031607.1031615","DOI":"10.1145/1031607.1031615","ISBN":"1-58113-810-5","author":[{"family":"McCarthy","given":"Joseph F."},{"family":"McDonald","given":"David W."},{"family":"Soroczak","given":"Suzanne"},{"family":"Nguyen","given":"David H."},{"family":"Rashid","given":"Al M."}],"issued":{"date-parts":[[2004]]},"accessed":{"date-parts":[[2013,1,8]],"season":"04:15:55"}},"label":"page"},{"id":455,"uris":["http://zotero.org/groups/115605/items/9NVIWVV2"],"uri":["http://zotero.org/groups/115605/items/9NVIWVV2"],"itemData":{"id":455,"type":"paper-conference","title":"The LunchTable: a multi-user, multi-display system for information sharing in casual group interactions","container-title":"Proceedings of the 2012 International Symposium on Pervasive Displays","collection-title":"PerDis '12","publisher":"ACM","publisher-place":"New York, NY, USA","page":"18:1–18:6","source":"ACM Digital Library","event-place":"New York, NY, USA","abstract":"People often use mobile devices to access information during conversations in casual settings, but mobile devices are not well suited for interaction in groups. Large situated displays promise to better support access to and sharing of information in casual conversations. This paper presents the LunchTable, a multi-user system based on semi-public displays that supports such casual group interactions around a lunch table. We describe our design goals and the resulting system, as well as a weeklong study of the interaction with the system in the lunch space of a research lab. Our results show substantial use of the LunchTable for sharing visual information such as online maps and videos that are otherwise difficult to share in conversations. Also, equal simultaneous access from several users does not seem critical in casual group interactions.","URL":"http://doi.acm.org/10.1145/2307798.2307816","DOI":"10.1145/2307798.2307816","ISBN":"978-1-4503-1414-5","shortTitle":"The LunchTable","author":[{"family":"Nacenta","given":"Miguel A."},{"family":"Jakobsen","given":"Mikkel R."},{"family":"Dautriche","given":"Remy"},{"family":"Hinrichs","given":"Uta"},{"family":"Dörk","given":"Marian"},{"family":"Haber","given":"Jonathan"},{"family":"Carpendale","given":"Sheelagh"}],"issued":{"date-parts":[[2012]]},"accessed":{"date-parts":[[2013,1,6]],"season":"17:31:27"}},"label":"page"}],"schema":"https://github.com/citation-style-language/schema/raw/master/csl-citation.json"} </w:instrText>
      </w:r>
      <w:r w:rsidR="006F6DD8">
        <w:rPr>
          <w:color w:val="000000"/>
        </w:rPr>
        <w:fldChar w:fldCharType="separate"/>
      </w:r>
      <w:r w:rsidR="002F726B">
        <w:rPr>
          <w:noProof/>
          <w:color w:val="000000"/>
        </w:rPr>
        <w:t>[1,3,5,6,7,8]</w:t>
      </w:r>
      <w:r w:rsidR="006F6DD8">
        <w:rPr>
          <w:color w:val="000000"/>
        </w:rPr>
        <w:fldChar w:fldCharType="end"/>
      </w:r>
      <w:r>
        <w:rPr>
          <w:color w:val="000000"/>
        </w:rPr>
        <w:t>.</w:t>
      </w:r>
      <w:r w:rsidR="00D53A81">
        <w:rPr>
          <w:color w:val="000000"/>
        </w:rPr>
        <w:t xml:space="preserve"> Attributing </w:t>
      </w:r>
      <w:r w:rsidR="006F6DD8">
        <w:rPr>
          <w:color w:val="000000"/>
        </w:rPr>
        <w:t xml:space="preserve">the shared content to its creator is </w:t>
      </w:r>
      <w:r w:rsidR="00256344">
        <w:rPr>
          <w:color w:val="000000"/>
        </w:rPr>
        <w:t xml:space="preserve">a good </w:t>
      </w:r>
      <w:r w:rsidR="006F6DD8">
        <w:rPr>
          <w:color w:val="000000"/>
        </w:rPr>
        <w:t>way of felicitating these interactions</w:t>
      </w:r>
      <w:r w:rsidR="00B20F41">
        <w:rPr>
          <w:color w:val="000000"/>
        </w:rPr>
        <w:t xml:space="preserve"> </w:t>
      </w:r>
      <w:r w:rsidR="005A2B41">
        <w:rPr>
          <w:color w:val="000000"/>
        </w:rPr>
        <w:t xml:space="preserve">and increase </w:t>
      </w:r>
      <w:r w:rsidR="005A2B41">
        <w:rPr>
          <w:i/>
          <w:color w:val="000000"/>
        </w:rPr>
        <w:t xml:space="preserve">social information flow </w:t>
      </w:r>
      <w:r w:rsidR="00890189">
        <w:rPr>
          <w:color w:val="000000"/>
        </w:rPr>
        <w:fldChar w:fldCharType="begin"/>
      </w:r>
      <w:r w:rsidR="00F831AB">
        <w:rPr>
          <w:color w:val="000000"/>
        </w:rPr>
        <w:instrText xml:space="preserve"> ADDIN ZOTERO_ITEM CSL_CITATION {"citationID":"2ohnn00hg2","properties":{"formattedCitation":"[1]","plainCitation":"[1]"},"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schema":"https://github.com/citation-style-language/schema/raw/master/csl-citation.json"} </w:instrText>
      </w:r>
      <w:r w:rsidR="00890189">
        <w:rPr>
          <w:color w:val="000000"/>
        </w:rPr>
        <w:fldChar w:fldCharType="separate"/>
      </w:r>
      <w:r w:rsidR="00F831AB">
        <w:rPr>
          <w:noProof/>
          <w:color w:val="000000"/>
        </w:rPr>
        <w:t>[1]</w:t>
      </w:r>
      <w:r w:rsidR="00890189">
        <w:rPr>
          <w:color w:val="000000"/>
        </w:rPr>
        <w:fldChar w:fldCharType="end"/>
      </w:r>
      <w:r w:rsidR="006F6DD8">
        <w:rPr>
          <w:color w:val="000000"/>
        </w:rPr>
        <w:t>.</w:t>
      </w:r>
      <w:r w:rsidR="00836367">
        <w:rPr>
          <w:color w:val="000000"/>
        </w:rPr>
        <w:t xml:space="preserve"> Community generated content also requires the proactive display system to manage the content along the dimensions of privacy, nomination and presentation </w:t>
      </w:r>
      <w:r w:rsidR="00836367">
        <w:rPr>
          <w:color w:val="000000"/>
        </w:rPr>
        <w:fldChar w:fldCharType="begin"/>
      </w:r>
      <w:r w:rsidR="00836367">
        <w:rPr>
          <w:color w:val="000000"/>
        </w:rPr>
        <w:instrText xml:space="preserve"> ADDIN ZOTERO_ITEM CSL_CITATION {"citationID":"1gno9hpf5","properties":{"formattedCitation":"[2]","plainCitation":"[2]"},"citationItems":[{"id":236,"uris":["http://zotero.org/groups/115605/items/P9XDQQMM"],"uri":["http://zotero.org/groups/115605/items/P9XDQQMM"],"itemData":{"id":236,"type":"paper-conference","title":"The ProD framework for proactive displays","container-title":"Proceedings of the 21st annual ACM symposium on User interface software and technology","page":"221–230","source":"Google Scholar","author":[{"family":"Congleton","given":"B."},{"family":"Ackerman","given":"M. S."},{"family":"Newman","given":"M. W."}],"issued":{"date-parts":[[2008]]}}}],"schema":"https://github.com/citation-style-language/schema/raw/master/csl-citation.json"} </w:instrText>
      </w:r>
      <w:r w:rsidR="00836367">
        <w:rPr>
          <w:color w:val="000000"/>
        </w:rPr>
        <w:fldChar w:fldCharType="separate"/>
      </w:r>
      <w:r w:rsidR="00836367">
        <w:rPr>
          <w:noProof/>
          <w:color w:val="000000"/>
        </w:rPr>
        <w:t>[2]</w:t>
      </w:r>
      <w:r w:rsidR="00836367">
        <w:rPr>
          <w:color w:val="000000"/>
        </w:rPr>
        <w:fldChar w:fldCharType="end"/>
      </w:r>
      <w:r w:rsidR="00FF6873">
        <w:rPr>
          <w:color w:val="000000"/>
        </w:rPr>
        <w:t xml:space="preserve">. </w:t>
      </w:r>
      <w:r w:rsidR="001D64FD">
        <w:rPr>
          <w:color w:val="000000"/>
        </w:rPr>
        <w:t xml:space="preserve">We incorporate these design principles in our design of </w:t>
      </w:r>
      <w:r w:rsidR="00DC41E8">
        <w:rPr>
          <w:color w:val="000000"/>
        </w:rPr>
        <w:t xml:space="preserve">the </w:t>
      </w:r>
      <w:r w:rsidR="001D64FD">
        <w:rPr>
          <w:color w:val="000000"/>
        </w:rPr>
        <w:t>StoneSoup</w:t>
      </w:r>
      <w:r w:rsidR="00DC41E8">
        <w:rPr>
          <w:color w:val="000000"/>
        </w:rPr>
        <w:t xml:space="preserve"> system</w:t>
      </w:r>
      <w:r w:rsidR="001D64FD">
        <w:rPr>
          <w:color w:val="000000"/>
        </w:rPr>
        <w:t>.</w:t>
      </w:r>
      <w:r w:rsidR="00001630">
        <w:rPr>
          <w:color w:val="000000"/>
        </w:rPr>
        <w:t xml:space="preserve"> </w:t>
      </w:r>
      <w:r w:rsidR="00BE644B">
        <w:rPr>
          <w:color w:val="000000"/>
        </w:rPr>
        <w:t xml:space="preserve">In the following sections we highlight the </w:t>
      </w:r>
      <w:r w:rsidR="0054781C">
        <w:rPr>
          <w:color w:val="000000"/>
        </w:rPr>
        <w:t xml:space="preserve">main </w:t>
      </w:r>
      <w:r w:rsidR="00BE644B">
        <w:rPr>
          <w:color w:val="000000"/>
        </w:rPr>
        <w:t>contribution o</w:t>
      </w:r>
      <w:r w:rsidR="00352013">
        <w:rPr>
          <w:color w:val="000000"/>
        </w:rPr>
        <w:t>f our work</w:t>
      </w:r>
      <w:r w:rsidR="00E60637">
        <w:rPr>
          <w:color w:val="000000"/>
        </w:rPr>
        <w:t xml:space="preserve"> and our design process</w:t>
      </w:r>
      <w:r w:rsidR="00352013">
        <w:rPr>
          <w:color w:val="000000"/>
        </w:rPr>
        <w:t>.</w:t>
      </w:r>
    </w:p>
    <w:p w14:paraId="373DDCCE" w14:textId="58399F78" w:rsidR="00E60637" w:rsidRDefault="00E60637" w:rsidP="00E60637">
      <w:pPr>
        <w:pStyle w:val="Heading1"/>
      </w:pPr>
      <w:r>
        <w:t>Design Process</w:t>
      </w:r>
    </w:p>
    <w:p w14:paraId="3605D087" w14:textId="14FC0203" w:rsidR="00E60637" w:rsidRPr="00E60637" w:rsidRDefault="008F08C9" w:rsidP="00E60637">
      <w:r>
        <w:t>We designed StoneSoup iteratively:</w:t>
      </w:r>
    </w:p>
    <w:p w14:paraId="5B4C952A" w14:textId="77777777" w:rsidR="00E60637" w:rsidRDefault="00E60637" w:rsidP="00E60637">
      <w:pPr>
        <w:pStyle w:val="Heading2"/>
      </w:pPr>
      <w:r>
        <w:t>1. I</w:t>
      </w:r>
      <w:r w:rsidRPr="00367D90">
        <w:t>nitial paper prototyping and evaluation</w:t>
      </w:r>
    </w:p>
    <w:p w14:paraId="77C19E92" w14:textId="0B7919AC" w:rsidR="008F08C9" w:rsidRDefault="008F08C9" w:rsidP="00E60637">
      <w:r>
        <w:rPr>
          <w:noProof/>
        </w:rPr>
        <w:drawing>
          <wp:anchor distT="0" distB="0" distL="114300" distR="114300" simplePos="0" relativeHeight="251661312" behindDoc="0" locked="0" layoutInCell="1" allowOverlap="1" wp14:anchorId="4AC57B91" wp14:editId="26D72D47">
            <wp:simplePos x="0" y="0"/>
            <wp:positionH relativeFrom="column">
              <wp:posOffset>360045</wp:posOffset>
            </wp:positionH>
            <wp:positionV relativeFrom="paragraph">
              <wp:posOffset>542290</wp:posOffset>
            </wp:positionV>
            <wp:extent cx="2348865" cy="1494155"/>
            <wp:effectExtent l="0" t="0" r="0" b="4445"/>
            <wp:wrapTight wrapText="bothSides">
              <wp:wrapPolygon edited="0">
                <wp:start x="0" y="0"/>
                <wp:lineTo x="0" y="21297"/>
                <wp:lineTo x="21255" y="21297"/>
                <wp:lineTo x="21255" y="0"/>
                <wp:lineTo x="0" y="0"/>
              </wp:wrapPolygon>
            </wp:wrapTight>
            <wp:docPr id="15" name="Picture 15" descr="Macintosh HD:Users:gparuthi:Desktop:Screen Shot 2013-03-18 at 4.04.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paruthi:Desktop:Screen Shot 2013-03-18 at 4.04.35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8865" cy="149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E60637">
        <w:t>We used paper prototyping technique to come up with the initial designs for our renderer and mobile application.</w:t>
      </w:r>
    </w:p>
    <w:p w14:paraId="07321F03" w14:textId="1341C2DC" w:rsidR="00E60637" w:rsidRDefault="00E60637" w:rsidP="00E60637">
      <w:r>
        <w:t xml:space="preserve"> </w:t>
      </w:r>
    </w:p>
    <w:p w14:paraId="24034D4B" w14:textId="0FC9CCA1" w:rsidR="00E60637" w:rsidRDefault="00E60637" w:rsidP="00E60637"/>
    <w:p w14:paraId="1E81CA70" w14:textId="77777777" w:rsidR="008F08C9" w:rsidRDefault="008F08C9" w:rsidP="00E60637">
      <w:pPr>
        <w:pStyle w:val="Heading2"/>
      </w:pPr>
    </w:p>
    <w:p w14:paraId="743FDB63" w14:textId="77777777" w:rsidR="008F08C9" w:rsidRDefault="008F08C9" w:rsidP="00E60637">
      <w:pPr>
        <w:pStyle w:val="Heading2"/>
      </w:pPr>
    </w:p>
    <w:p w14:paraId="50D067B7" w14:textId="77777777" w:rsidR="008F08C9" w:rsidRDefault="008F08C9" w:rsidP="00E60637">
      <w:pPr>
        <w:pStyle w:val="Heading2"/>
      </w:pPr>
    </w:p>
    <w:p w14:paraId="6627AFF8" w14:textId="77777777" w:rsidR="008F08C9" w:rsidRDefault="008F08C9" w:rsidP="00E60637">
      <w:pPr>
        <w:pStyle w:val="Heading2"/>
      </w:pPr>
    </w:p>
    <w:p w14:paraId="2DB8F257" w14:textId="77901373" w:rsidR="00E60637" w:rsidRDefault="00C25704" w:rsidP="00E60637">
      <w:pPr>
        <w:pStyle w:val="Heading2"/>
      </w:pPr>
      <w:r>
        <w:rPr>
          <w:noProof/>
          <w:color w:val="000000"/>
          <w:spacing w:val="-4"/>
          <w:szCs w:val="17"/>
        </w:rPr>
        <mc:AlternateContent>
          <mc:Choice Requires="wpg">
            <w:drawing>
              <wp:anchor distT="0" distB="0" distL="114300" distR="114300" simplePos="0" relativeHeight="251665408" behindDoc="0" locked="0" layoutInCell="1" allowOverlap="1" wp14:anchorId="0D1D156E" wp14:editId="290B9C84">
                <wp:simplePos x="0" y="0"/>
                <wp:positionH relativeFrom="column">
                  <wp:posOffset>-2348865</wp:posOffset>
                </wp:positionH>
                <wp:positionV relativeFrom="paragraph">
                  <wp:posOffset>-219710</wp:posOffset>
                </wp:positionV>
                <wp:extent cx="1957070" cy="5549900"/>
                <wp:effectExtent l="0" t="0" r="0" b="12700"/>
                <wp:wrapNone/>
                <wp:docPr id="18" name="Group 18"/>
                <wp:cNvGraphicFramePr/>
                <a:graphic xmlns:a="http://schemas.openxmlformats.org/drawingml/2006/main">
                  <a:graphicData uri="http://schemas.microsoft.com/office/word/2010/wordprocessingGroup">
                    <wpg:wgp>
                      <wpg:cNvGrpSpPr/>
                      <wpg:grpSpPr>
                        <a:xfrm>
                          <a:off x="0" y="0"/>
                          <a:ext cx="1957070" cy="5549900"/>
                          <a:chOff x="0" y="0"/>
                          <a:chExt cx="1957070" cy="5549900"/>
                        </a:xfrm>
                      </wpg:grpSpPr>
                      <wps:wsp>
                        <wps:cNvPr id="19" name="Text Box 34"/>
                        <wps:cNvSpPr txBox="1"/>
                        <wps:spPr>
                          <a:xfrm>
                            <a:off x="114300" y="2628900"/>
                            <a:ext cx="1714500" cy="6604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E5B0B67" w14:textId="77777777" w:rsidR="008E0AEF" w:rsidRDefault="008E0AEF" w:rsidP="00C25704">
                              <w:pPr>
                                <w:pStyle w:val="NormalWeb"/>
                                <w:spacing w:before="120" w:beforeAutospacing="0" w:after="120" w:afterAutospacing="0" w:line="200" w:lineRule="exact"/>
                              </w:pPr>
                              <w:r>
                                <w:rPr>
                                  <w:rFonts w:ascii="Verdana" w:eastAsia="Times New Roman" w:hAnsi="Verdana"/>
                                  <w:color w:val="000000" w:themeColor="text1"/>
                                  <w:kern w:val="18"/>
                                  <w:sz w:val="15"/>
                                  <w:szCs w:val="15"/>
                                </w:rPr>
                                <w:t xml:space="preserve">Figure 2. The mobile application interface shows the widgets of a user. Bottom right button is used for check-in and </w:t>
                              </w:r>
                              <w:proofErr w:type="gramStart"/>
                              <w:r>
                                <w:rPr>
                                  <w:rFonts w:ascii="Verdana" w:eastAsia="Times New Roman" w:hAnsi="Verdana"/>
                                  <w:color w:val="000000" w:themeColor="text1"/>
                                  <w:kern w:val="18"/>
                                  <w:sz w:val="15"/>
                                  <w:szCs w:val="15"/>
                                </w:rPr>
                                <w:t>check-out</w:t>
                              </w:r>
                              <w:proofErr w:type="gramEnd"/>
                              <w:r>
                                <w:rPr>
                                  <w:rFonts w:ascii="Verdana" w:eastAsia="Times New Roman" w:hAnsi="Verdana"/>
                                  <w:color w:val="000000" w:themeColor="text1"/>
                                  <w:kern w:val="18"/>
                                  <w:sz w:val="15"/>
                                  <w:szCs w:val="15"/>
                                </w:rPr>
                                <w:t>.</w:t>
                              </w:r>
                            </w:p>
                          </w:txbxContent>
                        </wps:txbx>
                        <wps:bodyPr rot="0" spcFirstLastPara="0"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0" name="Picture 3"/>
                          <pic:cNvPicPr/>
                        </pic:nvPicPr>
                        <pic:blipFill>
                          <a:blip r:embed="rId15">
                            <a:extLst>
                              <a:ext uri="{28A0092B-C50C-407E-A947-70E740481C1C}">
                                <a14:useLocalDpi xmlns:a14="http://schemas.microsoft.com/office/drawing/2010/main" val="0"/>
                              </a:ext>
                            </a:extLst>
                          </a:blip>
                          <a:stretch>
                            <a:fillRect/>
                          </a:stretch>
                        </pic:blipFill>
                        <pic:spPr bwMode="auto">
                          <a:xfrm>
                            <a:off x="228600" y="0"/>
                            <a:ext cx="1318895" cy="2572385"/>
                          </a:xfrm>
                          <a:prstGeom prst="rect">
                            <a:avLst/>
                          </a:prstGeom>
                          <a:noFill/>
                          <a:ln>
                            <a:noFill/>
                          </a:ln>
                        </pic:spPr>
                      </pic:pic>
                      <pic:pic xmlns:pic="http://schemas.openxmlformats.org/drawingml/2006/picture">
                        <pic:nvPicPr>
                          <pic:cNvPr id="21" name="Picture 21" descr="Macintosh HD:Users:gparuthi:Pictures:vlcsnap-2013-01-18-22h48m23s128.png"/>
                          <pic:cNvPicPr>
                            <a:picLocks noChangeAspect="1"/>
                          </pic:cNvPicPr>
                        </pic:nvPicPr>
                        <pic:blipFill rotWithShape="1">
                          <a:blip r:embed="rId16">
                            <a:extLst>
                              <a:ext uri="{28A0092B-C50C-407E-A947-70E740481C1C}">
                                <a14:useLocalDpi xmlns:a14="http://schemas.microsoft.com/office/drawing/2010/main" val="0"/>
                              </a:ext>
                            </a:extLst>
                          </a:blip>
                          <a:srcRect l="4658" r="21885"/>
                          <a:stretch/>
                        </pic:blipFill>
                        <pic:spPr bwMode="auto">
                          <a:xfrm>
                            <a:off x="0" y="3642360"/>
                            <a:ext cx="1957070" cy="1501140"/>
                          </a:xfrm>
                          <a:prstGeom prst="rect">
                            <a:avLst/>
                          </a:prstGeom>
                          <a:noFill/>
                          <a:ln>
                            <a:noFill/>
                          </a:ln>
                          <a:extLst>
                            <a:ext uri="{53640926-AAD7-44d8-BBD7-CCE9431645EC}">
                              <a14:shadowObscured xmlns:a14="http://schemas.microsoft.com/office/drawing/2010/main"/>
                            </a:ext>
                          </a:extLst>
                        </pic:spPr>
                      </pic:pic>
                      <wps:wsp>
                        <wps:cNvPr id="22" name="Text Box 34"/>
                        <wps:cNvSpPr txBox="1"/>
                        <wps:spPr>
                          <a:xfrm>
                            <a:off x="0" y="5143500"/>
                            <a:ext cx="1943100" cy="4064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5D1257D" w14:textId="77777777" w:rsidR="008E0AEF" w:rsidRDefault="008E0AEF" w:rsidP="00C25704">
                              <w:pPr>
                                <w:pStyle w:val="NormalWeb"/>
                                <w:spacing w:before="120" w:beforeAutospacing="0" w:after="120" w:afterAutospacing="0" w:line="200" w:lineRule="exact"/>
                              </w:pPr>
                              <w:r>
                                <w:rPr>
                                  <w:rFonts w:ascii="Verdana" w:eastAsia="Times New Roman" w:hAnsi="Verdana"/>
                                  <w:color w:val="000000" w:themeColor="text1"/>
                                  <w:kern w:val="18"/>
                                  <w:sz w:val="15"/>
                                  <w:szCs w:val="15"/>
                                </w:rPr>
                                <w:t>Figure 3. A widget can be created on the mobile UI.</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8" o:spid="_x0000_s1029" style="position:absolute;margin-left:-184.9pt;margin-top:-17.25pt;width:154.1pt;height:437pt;z-index:251665408" coordsize="1957070,5549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">
                <v:shape id="Text Box 34" o:spid="_x0000_s1030" type="#_x0000_t202" style="position:absolute;left:114300;top:2628900;width:1714500;height:660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SzJbwwAA&#10;ANsAAAAPAAAAZHJzL2Rvd25yZXYueG1sRE9NawIxEL0L/Q9hCl5Es21FdDWKSIW2F+nWi7dhM27W&#10;biZLktXtv28KBW/zeJ+z2vS2EVfyoXas4GmSgSAuna65UnD82o/nIEJE1tg4JgU/FGCzfhisMNfu&#10;xp90LWIlUgiHHBWYGNtcylAashgmriVO3Nl5izFBX0nt8ZbCbSOfs2wmLdacGgy2tDNUfhedVXCY&#10;ng5m1J1fP7bTF/9+7HazS1UoNXzst0sQkfp4F/+733Sav4C/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SzJbwwAAANsAAAAPAAAAAAAAAAAAAAAAAJcCAABkcnMvZG93&#10;bnJldi54bWxQSwUGAAAAAAQABAD1AAAAhwMAAAAA&#10;" stroked="f">
                  <v:textbox style="mso-fit-shape-to-text:t" inset="0,0,0,0">
                    <w:txbxContent>
                      <w:p w14:paraId="0E5B0B67" w14:textId="77777777" w:rsidR="008E0AEF" w:rsidRDefault="008E0AEF" w:rsidP="00C25704">
                        <w:pPr>
                          <w:pStyle w:val="NormalWeb"/>
                          <w:spacing w:before="120" w:beforeAutospacing="0" w:after="120" w:afterAutospacing="0" w:line="200" w:lineRule="exact"/>
                        </w:pPr>
                        <w:r>
                          <w:rPr>
                            <w:rFonts w:ascii="Verdana" w:eastAsia="Times New Roman" w:hAnsi="Verdana"/>
                            <w:color w:val="000000" w:themeColor="text1"/>
                            <w:kern w:val="18"/>
                            <w:sz w:val="15"/>
                            <w:szCs w:val="15"/>
                          </w:rPr>
                          <w:t xml:space="preserve">Figure 2. The mobile application interface shows the widgets of a user. Bottom right button is used for check-in and </w:t>
                        </w:r>
                        <w:proofErr w:type="gramStart"/>
                        <w:r>
                          <w:rPr>
                            <w:rFonts w:ascii="Verdana" w:eastAsia="Times New Roman" w:hAnsi="Verdana"/>
                            <w:color w:val="000000" w:themeColor="text1"/>
                            <w:kern w:val="18"/>
                            <w:sz w:val="15"/>
                            <w:szCs w:val="15"/>
                          </w:rPr>
                          <w:t>check-out</w:t>
                        </w:r>
                        <w:proofErr w:type="gramEnd"/>
                        <w:r>
                          <w:rPr>
                            <w:rFonts w:ascii="Verdana" w:eastAsia="Times New Roman" w:hAnsi="Verdana"/>
                            <w:color w:val="000000" w:themeColor="text1"/>
                            <w:kern w:val="18"/>
                            <w:sz w:val="15"/>
                            <w:szCs w:val="15"/>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228600;width:1318895;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q&#10;qVrCAAAA2wAAAA8AAABkcnMvZG93bnJldi54bWxET0tqwzAQ3RdyBzGBbEotJ4tSXCuhDbgYQqB1&#10;e4DBmtgm1sixVP9OHy0KXT7ePz1MphUD9a6xrGAbxSCIS6sbrhT8fGdPLyCcR9bYWiYFMzk47FcP&#10;KSbajvxFQ+ErEULYJaig9r5LpHRlTQZdZDviwF1sb9AH2FdS9ziGcNPKXRw/S4MNh4YaOzrWVF6L&#10;X6NgHD6W82NOc7acsvebG4tu+zkrtVlPb68gPE3+X/znzrWCXVgfvoQfIPd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KqlawgAAANsAAAAPAAAAAAAAAAAAAAAAAJwCAABk&#10;cnMvZG93bnJldi54bWxQSwUGAAAAAAQABAD3AAAAiwMAAAAA&#10;">
                  <v:imagedata r:id="rId17" o:title=""/>
                </v:shape>
                <v:shape id="Picture 21" o:spid="_x0000_s1032" type="#_x0000_t75" alt="Macintosh HD:Users:gparuthi:Pictures:vlcsnap-2013-01-18-22h48m23s128.png" style="position:absolute;top:3642360;width:1957070;height:1501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D&#10;dbXEAAAA2wAAAA8AAABkcnMvZG93bnJldi54bWxEj91qwkAUhO8LvsNyhN7pJraKRFcRoUWwFPwB&#10;b4/ZYzYkezZkV03evlso9HKYmW+Y5bqztXhQ60vHCtJxAoI4d7rkQsH59DGag/ABWWPtmBT05GG9&#10;GrwsMdPuyQd6HEMhIoR9hgpMCE0mpc8NWfRj1xBH7+ZaiyHKtpC6xWeE21pOkmQmLZYcFww2tDWU&#10;V8e7VfBdvd/fdP+VXk0/Nf212u8un3ulXofdZgEiUBf+w3/tnVYwSeH3S/wBcvU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SDdbXEAAAA2wAAAA8AAAAAAAAAAAAAAAAAnAIA&#10;AGRycy9kb3ducmV2LnhtbFBLBQYAAAAABAAEAPcAAACNAwAAAAA=&#10;">
                  <v:imagedata r:id="rId18" o:title="vlcsnap-2013-01-18-22h48m23s128.png" cropleft="3053f" cropright="14343f"/>
                  <v:path arrowok="t"/>
                </v:shape>
                <v:shape id="Text Box 34" o:spid="_x0000_s1033" type="#_x0000_t202" style="position:absolute;top:5143500;width:1943100;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g2qXxQAA&#10;ANsAAAAPAAAAZHJzL2Rvd25yZXYueG1sRI9BawIxFITvQv9DeIVepGa7FSmrUURasL1It168PTbP&#10;zermZUmyuv77plDwOMzMN8xiNdhWXMiHxrGCl0kGgrhyuuFawf7n4/kNRIjIGlvHpOBGAVbLh9EC&#10;C+2u/E2XMtYiQTgUqMDE2BVShsqQxTBxHXHyjs5bjEn6WmqP1wS3rcyzbCYtNpwWDHa0MVSdy94q&#10;2E0POzPuj+9f6+mr/9z3m9mpLpV6ehzWcxCRhngP/7e3WkGew9+X9AP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eDapfFAAAA2wAAAA8AAAAAAAAAAAAAAAAAlwIAAGRycy9k&#10;b3ducmV2LnhtbFBLBQYAAAAABAAEAPUAAACJAwAAAAA=&#10;" stroked="f">
                  <v:textbox style="mso-fit-shape-to-text:t" inset="0,0,0,0">
                    <w:txbxContent>
                      <w:p w14:paraId="55D1257D" w14:textId="77777777" w:rsidR="008E0AEF" w:rsidRDefault="008E0AEF" w:rsidP="00C25704">
                        <w:pPr>
                          <w:pStyle w:val="NormalWeb"/>
                          <w:spacing w:before="120" w:beforeAutospacing="0" w:after="120" w:afterAutospacing="0" w:line="200" w:lineRule="exact"/>
                        </w:pPr>
                        <w:r>
                          <w:rPr>
                            <w:rFonts w:ascii="Verdana" w:eastAsia="Times New Roman" w:hAnsi="Verdana"/>
                            <w:color w:val="000000" w:themeColor="text1"/>
                            <w:kern w:val="18"/>
                            <w:sz w:val="15"/>
                            <w:szCs w:val="15"/>
                          </w:rPr>
                          <w:t>Figure 3. A widget can be created on the mobile UI.</w:t>
                        </w:r>
                      </w:p>
                    </w:txbxContent>
                  </v:textbox>
                </v:shape>
              </v:group>
            </w:pict>
          </mc:Fallback>
        </mc:AlternateContent>
      </w:r>
      <w:r>
        <w:rPr>
          <w:noProof/>
          <w:color w:val="000000"/>
        </w:rPr>
        <mc:AlternateContent>
          <mc:Choice Requires="wpg">
            <w:drawing>
              <wp:anchor distT="0" distB="0" distL="114300" distR="114300" simplePos="0" relativeHeight="251667456" behindDoc="0" locked="0" layoutInCell="1" allowOverlap="1" wp14:anchorId="4E6DB7C3" wp14:editId="6D470A41">
                <wp:simplePos x="0" y="0"/>
                <wp:positionH relativeFrom="column">
                  <wp:posOffset>-62865</wp:posOffset>
                </wp:positionH>
                <wp:positionV relativeFrom="paragraph">
                  <wp:posOffset>-334010</wp:posOffset>
                </wp:positionV>
                <wp:extent cx="6515100" cy="2743200"/>
                <wp:effectExtent l="0" t="0" r="12700" b="0"/>
                <wp:wrapTopAndBottom/>
                <wp:docPr id="14" name="Group 14"/>
                <wp:cNvGraphicFramePr/>
                <a:graphic xmlns:a="http://schemas.openxmlformats.org/drawingml/2006/main">
                  <a:graphicData uri="http://schemas.microsoft.com/office/word/2010/wordprocessingGroup">
                    <wpg:wgp>
                      <wpg:cNvGrpSpPr/>
                      <wpg:grpSpPr>
                        <a:xfrm>
                          <a:off x="0" y="0"/>
                          <a:ext cx="6515100" cy="2743200"/>
                          <a:chOff x="0" y="0"/>
                          <a:chExt cx="6515100" cy="2743200"/>
                        </a:xfrm>
                      </wpg:grpSpPr>
                      <wps:wsp>
                        <wps:cNvPr id="3" name="Text Box 15"/>
                        <wps:cNvSpPr txBox="1"/>
                        <wps:spPr>
                          <a:xfrm>
                            <a:off x="0" y="2400300"/>
                            <a:ext cx="6515100" cy="3429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18A8865" w14:textId="77777777" w:rsidR="008E0AEF" w:rsidRPr="00E012C6" w:rsidRDefault="008E0AEF" w:rsidP="00C25704">
                              <w:pPr>
                                <w:tabs>
                                  <w:tab w:val="left" w:pos="360"/>
                                </w:tabs>
                                <w:spacing w:after="0" w:line="240" w:lineRule="auto"/>
                                <w:rPr>
                                  <w:sz w:val="15"/>
                                  <w:szCs w:val="15"/>
                                </w:rPr>
                              </w:pPr>
                              <w:r w:rsidRPr="00E012C6">
                                <w:rPr>
                                  <w:color w:val="000000" w:themeColor="text1"/>
                                  <w:kern w:val="24"/>
                                  <w:sz w:val="15"/>
                                  <w:szCs w:val="15"/>
                                </w:rPr>
                                <w:t xml:space="preserve">Figure 1. The StoneSoup Display provides </w:t>
                              </w:r>
                              <w:proofErr w:type="gramStart"/>
                              <w:r w:rsidRPr="00E012C6">
                                <w:rPr>
                                  <w:color w:val="000000" w:themeColor="text1"/>
                                  <w:kern w:val="24"/>
                                  <w:sz w:val="15"/>
                                  <w:szCs w:val="15"/>
                                </w:rPr>
                                <w:t>a tiles</w:t>
                              </w:r>
                              <w:proofErr w:type="gramEnd"/>
                              <w:r w:rsidRPr="00E012C6">
                                <w:rPr>
                                  <w:color w:val="000000" w:themeColor="text1"/>
                                  <w:kern w:val="24"/>
                                  <w:sz w:val="15"/>
                                  <w:szCs w:val="15"/>
                                </w:rPr>
                                <w:t xml:space="preserve"> based view for the widgets. The checked-in users are shown on the top-right of the display. Widget allows interactivity via the mobile application and </w:t>
                              </w:r>
                              <w:r>
                                <w:rPr>
                                  <w:color w:val="000000" w:themeColor="text1"/>
                                  <w:kern w:val="24"/>
                                  <w:sz w:val="15"/>
                                  <w:szCs w:val="15"/>
                                </w:rPr>
                                <w:t>K</w:t>
                              </w:r>
                              <w:r w:rsidRPr="00E012C6">
                                <w:rPr>
                                  <w:color w:val="000000" w:themeColor="text1"/>
                                  <w:kern w:val="24"/>
                                  <w:sz w:val="15"/>
                                  <w:szCs w:val="15"/>
                                </w:rPr>
                                <w:t>inect sensors.</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 name="Picture 1"/>
                          <pic:cNvPicPr/>
                        </pic:nvPicPr>
                        <pic:blipFill rotWithShape="1">
                          <a:blip r:embed="rId19">
                            <a:extLst>
                              <a:ext uri="{28A0092B-C50C-407E-A947-70E740481C1C}">
                                <a14:useLocalDpi xmlns:a14="http://schemas.microsoft.com/office/drawing/2010/main" val="0"/>
                              </a:ext>
                            </a:extLst>
                          </a:blip>
                          <a:srcRect l="1" r="-232" b="-7708"/>
                          <a:stretch/>
                        </pic:blipFill>
                        <pic:spPr bwMode="auto">
                          <a:xfrm>
                            <a:off x="0" y="0"/>
                            <a:ext cx="6400800" cy="25476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14" o:spid="_x0000_s1034" style="position:absolute;margin-left:-4.9pt;margin-top:-26.25pt;width:513pt;height:3in;z-index:251667456" coordsize="6515100,2743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">
                <v:shape id="_x0000_s1035" type="#_x0000_t202" style="position:absolute;top:2400300;width:65151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e4zVwgAA&#10;ANoAAAAPAAAAZHJzL2Rvd25yZXYueG1sRI9Pi8IwFMTvC36H8AQvi6YqyFKN4l/w4B50xfOjebbF&#10;5qUk0dZvbwRhj8PM/IaZLVpTiQc5X1pWMBwkIIgzq0vOFZz/dv0fED4ga6wsk4IneVjMO18zTLVt&#10;+EiPU8hFhLBPUUERQp1K6bOCDPqBrYmjd7XOYIjS5VI7bCLcVHKUJBNpsOS4UGBN64Ky2+luFEw2&#10;7t4cef29OW8P+Fvno8vqeVGq122XUxCB2vAf/rT3WsEY3lfiDZ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F7jNXCAAAA2gAAAA8AAAAAAAAAAAAAAAAAlwIAAGRycy9kb3du&#10;cmV2LnhtbFBLBQYAAAAABAAEAPUAAACGAwAAAAA=&#10;" stroked="f">
                  <v:textbox inset="0,0,0,0">
                    <w:txbxContent>
                      <w:p w14:paraId="418A8865" w14:textId="77777777" w:rsidR="008E0AEF" w:rsidRPr="00E012C6" w:rsidRDefault="008E0AEF" w:rsidP="00C25704">
                        <w:pPr>
                          <w:tabs>
                            <w:tab w:val="left" w:pos="360"/>
                          </w:tabs>
                          <w:spacing w:after="0" w:line="240" w:lineRule="auto"/>
                          <w:rPr>
                            <w:sz w:val="15"/>
                            <w:szCs w:val="15"/>
                          </w:rPr>
                        </w:pPr>
                        <w:r w:rsidRPr="00E012C6">
                          <w:rPr>
                            <w:color w:val="000000" w:themeColor="text1"/>
                            <w:kern w:val="24"/>
                            <w:sz w:val="15"/>
                            <w:szCs w:val="15"/>
                          </w:rPr>
                          <w:t xml:space="preserve">Figure 1. The StoneSoup Display provides </w:t>
                        </w:r>
                        <w:proofErr w:type="gramStart"/>
                        <w:r w:rsidRPr="00E012C6">
                          <w:rPr>
                            <w:color w:val="000000" w:themeColor="text1"/>
                            <w:kern w:val="24"/>
                            <w:sz w:val="15"/>
                            <w:szCs w:val="15"/>
                          </w:rPr>
                          <w:t>a tiles</w:t>
                        </w:r>
                        <w:proofErr w:type="gramEnd"/>
                        <w:r w:rsidRPr="00E012C6">
                          <w:rPr>
                            <w:color w:val="000000" w:themeColor="text1"/>
                            <w:kern w:val="24"/>
                            <w:sz w:val="15"/>
                            <w:szCs w:val="15"/>
                          </w:rPr>
                          <w:t xml:space="preserve"> based view for the widgets. The checked-in users are shown on the top-right of the display. Widget allows interactivity via the mobile application and </w:t>
                        </w:r>
                        <w:r>
                          <w:rPr>
                            <w:color w:val="000000" w:themeColor="text1"/>
                            <w:kern w:val="24"/>
                            <w:sz w:val="15"/>
                            <w:szCs w:val="15"/>
                          </w:rPr>
                          <w:t>K</w:t>
                        </w:r>
                        <w:r w:rsidRPr="00E012C6">
                          <w:rPr>
                            <w:color w:val="000000" w:themeColor="text1"/>
                            <w:kern w:val="24"/>
                            <w:sz w:val="15"/>
                            <w:szCs w:val="15"/>
                          </w:rPr>
                          <w:t>inect sensors.</w:t>
                        </w:r>
                      </w:p>
                    </w:txbxContent>
                  </v:textbox>
                </v:shape>
                <v:shape id="Picture 1" o:spid="_x0000_s1036" type="#_x0000_t75" style="position:absolute;width:6400800;height:2547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Y&#10;VJzDAAAA2gAAAA8AAABkcnMvZG93bnJldi54bWxEj0FrwkAUhO8F/8PyBG91U8FSoquEiiBKwRqR&#10;Hh/Z1ySYfRt31xj/vVsoeBxm5htmvuxNIzpyvras4G2cgCAurK65VHDM168fIHxA1thYJgV38rBc&#10;DF7mmGp742/qDqEUEcI+RQVVCG0qpS8qMujHtiWO3q91BkOUrpTa4S3CTSMnSfIuDdYcFyps6bOi&#10;4ny4GgVfzbnr9WWX56sfNy23x2x/OmVKjYZ9NgMRqA/P8H97oxVM4O9KvAFy8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BhUnMMAAADaAAAADwAAAAAAAAAAAAAAAACcAgAA&#10;ZHJzL2Rvd25yZXYueG1sUEsFBgAAAAAEAAQA9wAAAIwDAAAAAA==&#10;">
                  <v:imagedata r:id="rId20" o:title="" cropbottom="-5052f" cropleft="1f" cropright="-152f"/>
                </v:shape>
                <w10:wrap type="topAndBottom"/>
              </v:group>
            </w:pict>
          </mc:Fallback>
        </mc:AlternateContent>
      </w:r>
      <w:r w:rsidR="00E60637">
        <w:t>2.</w:t>
      </w:r>
      <w:r w:rsidR="00E60637" w:rsidRPr="00367D90">
        <w:rPr>
          <w:rFonts w:ascii="Arial" w:hAnsi="Arial" w:cs="Arial"/>
          <w:color w:val="222222"/>
          <w:kern w:val="0"/>
          <w:sz w:val="20"/>
          <w:shd w:val="clear" w:color="auto" w:fill="FFFFFF"/>
        </w:rPr>
        <w:t xml:space="preserve"> </w:t>
      </w:r>
      <w:r w:rsidR="008F08C9">
        <w:t>Hi</w:t>
      </w:r>
      <w:r w:rsidR="00E60637" w:rsidRPr="00367D90">
        <w:t>-fi prototyping (v0.1 &amp; v0.2)</w:t>
      </w:r>
    </w:p>
    <w:p w14:paraId="2B35C102" w14:textId="2346A37D" w:rsidR="00E60637" w:rsidRDefault="00D92091" w:rsidP="00E60637">
      <w:r>
        <w:t xml:space="preserve">Since the concept of </w:t>
      </w:r>
      <w:r w:rsidR="008F08C9">
        <w:t>StoneSoup</w:t>
      </w:r>
      <w:r>
        <w:t xml:space="preserve"> is a novel one, we decided that building a Hi-Fi prototype and deploying it would be the best way to go ahead with building </w:t>
      </w:r>
      <w:r w:rsidR="00D81EAE">
        <w:t>StoneSoup.</w:t>
      </w:r>
    </w:p>
    <w:p w14:paraId="483A358E" w14:textId="77777777" w:rsidR="00E60637" w:rsidRPr="00367D90" w:rsidRDefault="00E60637" w:rsidP="00E60637">
      <w:pPr>
        <w:pStyle w:val="Heading2"/>
      </w:pPr>
      <w:r>
        <w:t>3. U</w:t>
      </w:r>
      <w:r w:rsidRPr="00367D90">
        <w:t xml:space="preserve">ser study (deployment at </w:t>
      </w:r>
      <w:proofErr w:type="spellStart"/>
      <w:r w:rsidRPr="00367D90">
        <w:t>phd</w:t>
      </w:r>
      <w:proofErr w:type="spellEnd"/>
      <w:r w:rsidRPr="00367D90">
        <w:t xml:space="preserve"> office) </w:t>
      </w:r>
    </w:p>
    <w:p w14:paraId="7C255B87" w14:textId="6D0AEE53" w:rsidR="00E60637" w:rsidRDefault="00E60637" w:rsidP="00E60637">
      <w:r>
        <w:t>We deployed the first version of StoneSoup in the Ph.D. space and found that the system could use many new features and a streamlined interface for easier use.</w:t>
      </w:r>
    </w:p>
    <w:p w14:paraId="40354D2B" w14:textId="77777777" w:rsidR="00E60637" w:rsidRDefault="00E60637" w:rsidP="00E60637">
      <w:pPr>
        <w:pStyle w:val="Heading2"/>
      </w:pPr>
      <w:r>
        <w:t>4. V</w:t>
      </w:r>
      <w:r w:rsidRPr="00367D90">
        <w:t>ideo prototyping</w:t>
      </w:r>
    </w:p>
    <w:p w14:paraId="0226027B" w14:textId="77777777" w:rsidR="00E60637" w:rsidRDefault="00E60637" w:rsidP="00E60637">
      <w:pPr>
        <w:rPr>
          <w:rStyle w:val="Hyperlink"/>
        </w:rPr>
      </w:pPr>
      <w:r>
        <w:rPr>
          <w:shd w:val="clear" w:color="auto" w:fill="FFFFFF"/>
        </w:rPr>
        <w:t>Video prototypes helped us to explain the concept of StoneSoup to our intended audience.</w:t>
      </w:r>
      <w:r>
        <w:rPr>
          <w:shd w:val="clear" w:color="auto" w:fill="FFFFFF"/>
        </w:rPr>
        <w:br/>
        <w:t>Video prototype can be found here:</w:t>
      </w:r>
      <w:r>
        <w:rPr>
          <w:shd w:val="clear" w:color="auto" w:fill="FFFFFF"/>
        </w:rPr>
        <w:br/>
      </w:r>
      <w:hyperlink r:id="rId21" w:history="1">
        <w:r w:rsidRPr="000122C1">
          <w:rPr>
            <w:rStyle w:val="Hyperlink"/>
          </w:rPr>
          <w:t>http://www.youtube.com/watch?v=Nd1xIIDM8Mk</w:t>
        </w:r>
      </w:hyperlink>
    </w:p>
    <w:p w14:paraId="043D3CD2" w14:textId="53F908F6" w:rsidR="00E60637" w:rsidRDefault="00E60637" w:rsidP="00E60637">
      <w:pPr>
        <w:pStyle w:val="Heading2"/>
        <w:rPr>
          <w:shd w:val="clear" w:color="auto" w:fill="FFFFFF"/>
        </w:rPr>
      </w:pPr>
      <w:r>
        <w:rPr>
          <w:shd w:val="clear" w:color="auto" w:fill="FFFFFF"/>
        </w:rPr>
        <w:t>5.</w:t>
      </w:r>
      <w:r w:rsidRPr="00367D90">
        <w:rPr>
          <w:shd w:val="clear" w:color="auto" w:fill="FFFFFF"/>
        </w:rPr>
        <w:t> </w:t>
      </w:r>
      <w:r>
        <w:rPr>
          <w:shd w:val="clear" w:color="auto" w:fill="FFFFFF"/>
        </w:rPr>
        <w:t>Hi-Fi Prototype 2.0</w:t>
      </w:r>
    </w:p>
    <w:p w14:paraId="3C52F285" w14:textId="246E794B" w:rsidR="00E60637" w:rsidRDefault="008F08C9" w:rsidP="00E60637">
      <w:r>
        <w:t xml:space="preserve">We built the second version of StoneSoup from ground up to implement an </w:t>
      </w:r>
      <w:proofErr w:type="gramStart"/>
      <w:r>
        <w:t>interface which</w:t>
      </w:r>
      <w:proofErr w:type="gramEnd"/>
      <w:r>
        <w:t xml:space="preserve"> is much faster, allows many features and is flexible enough to add newer features.</w:t>
      </w:r>
    </w:p>
    <w:p w14:paraId="552EB4ED" w14:textId="3F2F4135" w:rsidR="00E60637" w:rsidRPr="00367D90" w:rsidRDefault="00E60637" w:rsidP="00E60637">
      <w:pPr>
        <w:pStyle w:val="Heading2"/>
      </w:pPr>
      <w:proofErr w:type="gramStart"/>
      <w:r>
        <w:t>6. Focus Group</w:t>
      </w:r>
      <w:proofErr w:type="gramEnd"/>
      <w:r>
        <w:t xml:space="preserve"> Eval</w:t>
      </w:r>
      <w:r w:rsidR="001320F0">
        <w:t>ua</w:t>
      </w:r>
      <w:r>
        <w:t>tion</w:t>
      </w:r>
    </w:p>
    <w:p w14:paraId="3B4475D6" w14:textId="7D24A15E" w:rsidR="00E60637" w:rsidRDefault="00E41860" w:rsidP="00D77333">
      <w:pPr>
        <w:rPr>
          <w:color w:val="000000"/>
        </w:rPr>
      </w:pPr>
      <w:r>
        <w:rPr>
          <w:color w:val="000000"/>
        </w:rPr>
        <w:t>Focus group evaluation was used to evaluate the Hi-Fi prototype</w:t>
      </w:r>
    </w:p>
    <w:p w14:paraId="25D69301" w14:textId="1E8E9B41" w:rsidR="00847E99" w:rsidRPr="00847E99" w:rsidRDefault="00847E99" w:rsidP="00CC7EF1">
      <w:pPr>
        <w:pStyle w:val="Heading1"/>
      </w:pPr>
      <w:r>
        <w:t>Design</w:t>
      </w:r>
    </w:p>
    <w:p w14:paraId="69B20A6C" w14:textId="7FA69AF2" w:rsidR="00B75A99" w:rsidRDefault="006559C9" w:rsidP="00D77333">
      <w:pPr>
        <w:rPr>
          <w:color w:val="000000"/>
        </w:rPr>
      </w:pPr>
      <w:r>
        <w:rPr>
          <w:color w:val="000000"/>
        </w:rPr>
        <w:t xml:space="preserve">The design of the </w:t>
      </w:r>
      <w:r w:rsidR="004F452C">
        <w:rPr>
          <w:color w:val="000000"/>
        </w:rPr>
        <w:t xml:space="preserve">StoneSoup </w:t>
      </w:r>
      <w:r w:rsidR="00B62E7F">
        <w:rPr>
          <w:color w:val="000000"/>
        </w:rPr>
        <w:t xml:space="preserve">system </w:t>
      </w:r>
      <w:r w:rsidR="004F452C">
        <w:rPr>
          <w:color w:val="000000"/>
        </w:rPr>
        <w:t xml:space="preserve">builds itself upon the PROD framework </w:t>
      </w:r>
      <w:r w:rsidR="004F452C">
        <w:rPr>
          <w:color w:val="000000"/>
        </w:rPr>
        <w:fldChar w:fldCharType="begin"/>
      </w:r>
      <w:r w:rsidR="004F452C">
        <w:rPr>
          <w:color w:val="000000"/>
        </w:rPr>
        <w:instrText xml:space="preserve"> ADDIN ZOTERO_ITEM CSL_CITATION {"citationID":"da1gu6ocf","properties":{"formattedCitation":"[2]","plainCitation":"[2]"},"citationItems":[{"id":236,"uris":["http://zotero.org/groups/115605/items/P9XDQQMM"],"uri":["http://zotero.org/groups/115605/items/P9XDQQMM"],"itemData":{"id":236,"type":"paper-conference","title":"The ProD framework for proactive displays","container-title":"Proceedings of the 21st annual ACM symposium on User interface software and technology","page":"221–230","source":"Google Scholar","author":[{"family":"Congleton","given":"B."},{"family":"Ackerman","given":"M. S."},{"family":"Newman","given":"M. W."}],"issued":{"date-parts":[[2008]]}}}],"schema":"https://github.com/citation-style-language/schema/raw/master/csl-citation.json"} </w:instrText>
      </w:r>
      <w:r w:rsidR="004F452C">
        <w:rPr>
          <w:color w:val="000000"/>
        </w:rPr>
        <w:fldChar w:fldCharType="separate"/>
      </w:r>
      <w:r w:rsidR="004F452C">
        <w:rPr>
          <w:noProof/>
          <w:color w:val="000000"/>
        </w:rPr>
        <w:t>[2]</w:t>
      </w:r>
      <w:r w:rsidR="004F452C">
        <w:rPr>
          <w:color w:val="000000"/>
        </w:rPr>
        <w:fldChar w:fldCharType="end"/>
      </w:r>
      <w:r w:rsidR="004F452C">
        <w:rPr>
          <w:color w:val="000000"/>
        </w:rPr>
        <w:t xml:space="preserve">. On a higher level it consists of- </w:t>
      </w:r>
      <w:r w:rsidR="00BE644B">
        <w:rPr>
          <w:color w:val="000000"/>
        </w:rPr>
        <w:t>an</w:t>
      </w:r>
      <w:r w:rsidR="004F452C">
        <w:rPr>
          <w:color w:val="000000"/>
        </w:rPr>
        <w:t xml:space="preserve"> interface over which a user interacts with the system; a display embedded with sensors for detecting presence and gestures; and a backend </w:t>
      </w:r>
      <w:r w:rsidR="004143F4">
        <w:rPr>
          <w:color w:val="000000"/>
        </w:rPr>
        <w:t xml:space="preserve">server </w:t>
      </w:r>
      <w:r w:rsidR="004F452C">
        <w:rPr>
          <w:color w:val="000000"/>
        </w:rPr>
        <w:t>to support the</w:t>
      </w:r>
      <w:r w:rsidR="004143F4">
        <w:rPr>
          <w:color w:val="000000"/>
        </w:rPr>
        <w:t>se</w:t>
      </w:r>
      <w:r w:rsidR="004F452C">
        <w:rPr>
          <w:color w:val="000000"/>
        </w:rPr>
        <w:t>.</w:t>
      </w:r>
      <w:r w:rsidR="00BE644B">
        <w:rPr>
          <w:color w:val="000000"/>
        </w:rPr>
        <w:t xml:space="preserve"> An important design goal of </w:t>
      </w:r>
      <w:r w:rsidR="00ED2EB7">
        <w:rPr>
          <w:color w:val="000000"/>
        </w:rPr>
        <w:t xml:space="preserve">our work was </w:t>
      </w:r>
      <w:r w:rsidR="00BE644B">
        <w:rPr>
          <w:color w:val="000000"/>
        </w:rPr>
        <w:t>to democratize</w:t>
      </w:r>
      <w:r w:rsidR="002A4ECC">
        <w:rPr>
          <w:color w:val="000000"/>
        </w:rPr>
        <w:t xml:space="preserve"> the control of content to users</w:t>
      </w:r>
      <w:r w:rsidR="00BE644B">
        <w:rPr>
          <w:color w:val="000000"/>
        </w:rPr>
        <w:t>. This</w:t>
      </w:r>
      <w:r w:rsidR="002A4ECC">
        <w:rPr>
          <w:color w:val="000000"/>
        </w:rPr>
        <w:t xml:space="preserve"> requires </w:t>
      </w:r>
      <w:r w:rsidR="00CC7EF1">
        <w:rPr>
          <w:color w:val="000000"/>
        </w:rPr>
        <w:t>designs for the UI that support</w:t>
      </w:r>
      <w:r w:rsidR="002A4ECC">
        <w:rPr>
          <w:color w:val="000000"/>
        </w:rPr>
        <w:t xml:space="preserve"> the creation, appropriation and reconfiguration of content.</w:t>
      </w:r>
      <w:r w:rsidR="00ED2EB7">
        <w:rPr>
          <w:color w:val="000000"/>
        </w:rPr>
        <w:t xml:space="preserve"> In the following paragraphs we briefly discuss some of the important aspects of this.</w:t>
      </w:r>
      <w:r w:rsidR="002A4ECC">
        <w:rPr>
          <w:color w:val="000000"/>
        </w:rPr>
        <w:t xml:space="preserve"> </w:t>
      </w:r>
    </w:p>
    <w:p w14:paraId="2DFD25F0" w14:textId="0C7CD5B9" w:rsidR="00B75A99" w:rsidRDefault="00C25704" w:rsidP="00B75A99">
      <w:pPr>
        <w:pStyle w:val="Heading2"/>
      </w:pPr>
      <w:r>
        <w:rPr>
          <w:noProof/>
        </w:rPr>
        <mc:AlternateContent>
          <mc:Choice Requires="wpg">
            <w:drawing>
              <wp:anchor distT="0" distB="0" distL="114300" distR="114300" simplePos="0" relativeHeight="251669504" behindDoc="0" locked="0" layoutInCell="1" allowOverlap="1" wp14:anchorId="3FACBAFC" wp14:editId="388388C1">
                <wp:simplePos x="0" y="0"/>
                <wp:positionH relativeFrom="column">
                  <wp:posOffset>-2348865</wp:posOffset>
                </wp:positionH>
                <wp:positionV relativeFrom="paragraph">
                  <wp:posOffset>8890</wp:posOffset>
                </wp:positionV>
                <wp:extent cx="2181860" cy="4749800"/>
                <wp:effectExtent l="0" t="0" r="2540" b="0"/>
                <wp:wrapNone/>
                <wp:docPr id="12" name="Group 12"/>
                <wp:cNvGraphicFramePr/>
                <a:graphic xmlns:a="http://schemas.openxmlformats.org/drawingml/2006/main">
                  <a:graphicData uri="http://schemas.microsoft.com/office/word/2010/wordprocessingGroup">
                    <wpg:wgp>
                      <wpg:cNvGrpSpPr/>
                      <wpg:grpSpPr>
                        <a:xfrm>
                          <a:off x="0" y="0"/>
                          <a:ext cx="2181860" cy="4749800"/>
                          <a:chOff x="0" y="0"/>
                          <a:chExt cx="2181860" cy="4749800"/>
                        </a:xfrm>
                      </wpg:grpSpPr>
                      <wps:wsp>
                        <wps:cNvPr id="6" name="Text Box 1"/>
                        <wps:cNvSpPr txBox="1"/>
                        <wps:spPr>
                          <a:xfrm>
                            <a:off x="0" y="1257300"/>
                            <a:ext cx="2171700" cy="393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182DBE0" w14:textId="77777777" w:rsidR="008E0AEF" w:rsidRDefault="008E0AEF" w:rsidP="00C25704">
                              <w:pPr>
                                <w:tabs>
                                  <w:tab w:val="left" w:pos="360"/>
                                </w:tabs>
                                <w:spacing w:after="0" w:line="240" w:lineRule="auto"/>
                              </w:pPr>
                              <w:r w:rsidRPr="00AE2AB2">
                                <w:rPr>
                                  <w:color w:val="000000" w:themeColor="text1"/>
                                  <w:kern w:val="24"/>
                                  <w:szCs w:val="17"/>
                                </w:rPr>
                                <w:t>F</w:t>
                              </w:r>
                              <w:r>
                                <w:rPr>
                                  <w:color w:val="000000" w:themeColor="text1"/>
                                  <w:kern w:val="24"/>
                                  <w:szCs w:val="17"/>
                                </w:rPr>
                                <w:t>igure 4</w:t>
                              </w:r>
                              <w:r w:rsidRPr="00AE2AB2">
                                <w:rPr>
                                  <w:color w:val="000000" w:themeColor="text1"/>
                                  <w:kern w:val="24"/>
                                  <w:szCs w:val="17"/>
                                </w:rPr>
                                <w:t>. StoneSoup lets users to interact with the system via gestures identified by Kinect.</w:t>
                              </w:r>
                            </w:p>
                          </w:txbxContent>
                        </wps:txbx>
                        <wps:bodyPr rot="0" spcFirstLastPara="0"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5" name="Picture 4" descr="Macintosh HD:Users:gparuthi:Desktop:Screen Shot 2012-12-13 at 12.35.50 AM.png"/>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1700" cy="1257300"/>
                          </a:xfrm>
                          <a:prstGeom prst="rect">
                            <a:avLst/>
                          </a:prstGeom>
                          <a:noFill/>
                          <a:ln>
                            <a:noFill/>
                          </a:ln>
                        </pic:spPr>
                      </pic:pic>
                      <pic:pic xmlns:pic="http://schemas.openxmlformats.org/drawingml/2006/picture">
                        <pic:nvPicPr>
                          <pic:cNvPr id="9" name="Picture 9" descr="Macintosh HD:Users:gparuthi:Pictures:vlcsnap-2013-01-18-22h58m55s146.png"/>
                          <pic:cNvPicPr>
                            <a:picLocks noChangeAspect="1"/>
                          </pic:cNvPicPr>
                        </pic:nvPicPr>
                        <pic:blipFill rotWithShape="1">
                          <a:blip r:embed="rId23">
                            <a:extLst>
                              <a:ext uri="{28A0092B-C50C-407E-A947-70E740481C1C}">
                                <a14:useLocalDpi xmlns:a14="http://schemas.microsoft.com/office/drawing/2010/main" val="0"/>
                              </a:ext>
                            </a:extLst>
                          </a:blip>
                          <a:srcRect r="17250"/>
                          <a:stretch/>
                        </pic:blipFill>
                        <pic:spPr bwMode="auto">
                          <a:xfrm>
                            <a:off x="0" y="2628900"/>
                            <a:ext cx="2181860" cy="1485265"/>
                          </a:xfrm>
                          <a:prstGeom prst="rect">
                            <a:avLst/>
                          </a:prstGeom>
                          <a:noFill/>
                          <a:ln>
                            <a:noFill/>
                          </a:ln>
                          <a:extLst>
                            <a:ext uri="{53640926-AAD7-44d8-BBD7-CCE9431645EC}">
                              <a14:shadowObscured xmlns:a14="http://schemas.microsoft.com/office/drawing/2010/main"/>
                            </a:ext>
                          </a:extLst>
                        </pic:spPr>
                      </pic:pic>
                      <wps:wsp>
                        <wps:cNvPr id="10" name="Text Box 10"/>
                        <wps:cNvSpPr txBox="1"/>
                        <wps:spPr>
                          <a:xfrm>
                            <a:off x="0" y="4343400"/>
                            <a:ext cx="2181860" cy="4064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43A0C00" w14:textId="77777777" w:rsidR="008E0AEF" w:rsidRPr="00186A49" w:rsidRDefault="008E0AEF" w:rsidP="00C25704">
                              <w:pPr>
                                <w:pStyle w:val="Caption"/>
                                <w:rPr>
                                  <w:noProof/>
                                  <w:sz w:val="17"/>
                                </w:rPr>
                              </w:pPr>
                              <w:r>
                                <w:t>Figure 5 Nearby Users being displayed on the top right corner of the screen.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 o:spid="_x0000_s1037" style="position:absolute;margin-left:-184.9pt;margin-top:.7pt;width:171.8pt;height:374pt;z-index:251669504" coordsize="2181860,4749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">
                <v:shape id="_x0000_s1038" type="#_x0000_t202" style="position:absolute;top:1257300;width:2171700;height:393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P1zQxQAA&#10;ANoAAAAPAAAAZHJzL2Rvd25yZXYueG1sRI9BawIxFITvQv9DeIVeRLOtspStUUQUai/SrRdvj81z&#10;s+3mZUmyuv33jSD0OMzMN8xiNdhWXMiHxrGC52kGgrhyuuFawfFrN3kFESKyxtYxKfilAKvlw2iB&#10;hXZX/qRLGWuRIBwKVGBi7AopQ2XIYpi6jjh5Z+ctxiR9LbXHa4LbVr5kWS4tNpwWDHa0MVT9lL1V&#10;cJifDmbcn7cf6/nM74/9Jv+uS6WeHof1G4hIQ/wP39vvWkEOtyvpBs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M/XNDFAAAA2gAAAA8AAAAAAAAAAAAAAAAAlwIAAGRycy9k&#10;b3ducmV2LnhtbFBLBQYAAAAABAAEAPUAAACJAwAAAAA=&#10;" stroked="f">
                  <v:textbox style="mso-fit-shape-to-text:t" inset="0,0,0,0">
                    <w:txbxContent>
                      <w:p w14:paraId="6182DBE0" w14:textId="77777777" w:rsidR="008E0AEF" w:rsidRDefault="008E0AEF" w:rsidP="00C25704">
                        <w:pPr>
                          <w:tabs>
                            <w:tab w:val="left" w:pos="360"/>
                          </w:tabs>
                          <w:spacing w:after="0" w:line="240" w:lineRule="auto"/>
                        </w:pPr>
                        <w:r w:rsidRPr="00AE2AB2">
                          <w:rPr>
                            <w:color w:val="000000" w:themeColor="text1"/>
                            <w:kern w:val="24"/>
                            <w:szCs w:val="17"/>
                          </w:rPr>
                          <w:t>F</w:t>
                        </w:r>
                        <w:r>
                          <w:rPr>
                            <w:color w:val="000000" w:themeColor="text1"/>
                            <w:kern w:val="24"/>
                            <w:szCs w:val="17"/>
                          </w:rPr>
                          <w:t>igure 4</w:t>
                        </w:r>
                        <w:r w:rsidRPr="00AE2AB2">
                          <w:rPr>
                            <w:color w:val="000000" w:themeColor="text1"/>
                            <w:kern w:val="24"/>
                            <w:szCs w:val="17"/>
                          </w:rPr>
                          <w:t>. StoneSoup lets users to interact with the system via gestures identified by Kinect.</w:t>
                        </w:r>
                      </w:p>
                    </w:txbxContent>
                  </v:textbox>
                </v:shape>
                <v:shape id="Picture 4" o:spid="_x0000_s1039" type="#_x0000_t75" alt="Macintosh HD:Users:gparuthi:Desktop:Screen Shot 2012-12-13 at 12.35.50 AM.png" style="position:absolute;width:2171700;height:1257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iX&#10;k9vEAAAA2gAAAA8AAABkcnMvZG93bnJldi54bWxEj91qwkAUhO+FvsNyCr3TTe0PEl2lNhG8EUzq&#10;Axyzx2wwezZkt5r26bsFwcthZr5hFqvBtuJCvW8cK3ieJCCIK6cbrhUcvjbjGQgfkDW2jknBD3lY&#10;LR9GC0y1u3JBlzLUIkLYp6jAhNClUvrKkEU/cR1x9E6utxii7Gupe7xGuG3lNEnepcWG44LBjj4N&#10;Vefy2yrYFCE/bvN9NpTVemdef5my3YtST4/DxxxEoCHcw7f2Vit4g/8r8QbI5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iXk9vEAAAA2gAAAA8AAAAAAAAAAAAAAAAAnAIA&#10;AGRycy9kb3ducmV2LnhtbFBLBQYAAAAABAAEAPcAAACNAwAAAAA=&#10;">
                  <v:imagedata r:id="rId24" o:title="Screen Shot 2012-12-13 at 12.35.50 AM.png"/>
                </v:shape>
                <v:shape id="Picture 9" o:spid="_x0000_s1040" type="#_x0000_t75" alt="Macintosh HD:Users:gparuthi:Pictures:vlcsnap-2013-01-18-22h58m55s146.png" style="position:absolute;top:2628900;width:2181860;height:14852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XB&#10;+VfDAAAA2gAAAA8AAABkcnMvZG93bnJldi54bWxEj0FrAjEUhO+C/yE8wZtm7UHrapRiUWr1opXi&#10;8bF5bpZuXtZNuq7/vhEKHoeZ+YaZL1tbioZqXzhWMBomIIgzpwvOFZy+1oNXED4gaywdk4I7eVgu&#10;up05ptrd+EDNMeQiQtinqMCEUKVS+syQRT90FXH0Lq62GKKsc6lrvEW4LeVLkoylxYLjgsGKVoay&#10;n+OvVbC5Xrbv+/vJmN2nnHwfNs409qxUv9e+zUAEasMz/N/+0Aqm8LgSb4Bc/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cH5V8MAAADaAAAADwAAAAAAAAAAAAAAAACcAgAA&#10;ZHJzL2Rvd25yZXYueG1sUEsFBgAAAAAEAAQA9wAAAIwDAAAAAA==&#10;">
                  <v:imagedata r:id="rId25" o:title="vlcsnap-2013-01-18-22h58m55s146.png" cropright="11305f"/>
                  <v:path arrowok="t"/>
                </v:shape>
                <v:shape id="Text Box 10" o:spid="_x0000_s1041" type="#_x0000_t202" style="position:absolute;top:4343400;width:2181860;height:406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ZvGxgAA&#10;ANsAAAAPAAAAZHJzL2Rvd25yZXYueG1sRI9BSwMxEIXvgv8hjOBFbFYtpaxNSykK2kvpthdvw2a6&#10;Wd1MliTbrv++cxC8zfDevPfNYjX6Tp0ppjawgadJAYq4DrblxsDx8P44B5UyssUuMBn4pQSr5e3N&#10;AksbLrync5UbJSGcSjTgcu5LrVPtyGOahJ5YtFOIHrOssdE24kXCfaefi2KmPbYsDQ572jiqf6rB&#10;G9hNv3buYTi9bdfTl/h5HDaz76Yy5v5uXL+CyjTmf/Pf9YcVfKGXX2QAvb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cZvGxgAAANsAAAAPAAAAAAAAAAAAAAAAAJcCAABkcnMv&#10;ZG93bnJldi54bWxQSwUGAAAAAAQABAD1AAAAigMAAAAA&#10;" stroked="f">
                  <v:textbox style="mso-fit-shape-to-text:t" inset="0,0,0,0">
                    <w:txbxContent>
                      <w:p w14:paraId="743A0C00" w14:textId="77777777" w:rsidR="008E0AEF" w:rsidRPr="00186A49" w:rsidRDefault="008E0AEF" w:rsidP="00C25704">
                        <w:pPr>
                          <w:pStyle w:val="Caption"/>
                          <w:rPr>
                            <w:noProof/>
                            <w:sz w:val="17"/>
                          </w:rPr>
                        </w:pPr>
                        <w:r>
                          <w:t>Figure 5 Nearby Users being displayed on the top right corner of the screen.</w:t>
                        </w:r>
                      </w:p>
                    </w:txbxContent>
                  </v:textbox>
                </v:shape>
              </v:group>
            </w:pict>
          </mc:Fallback>
        </mc:AlternateContent>
      </w:r>
      <w:r w:rsidR="00B75A99">
        <w:t>Content Creation</w:t>
      </w:r>
    </w:p>
    <w:p w14:paraId="3CBF8629" w14:textId="2C1A5881" w:rsidR="004C6930" w:rsidRDefault="004C6930" w:rsidP="00D77333">
      <w:pPr>
        <w:rPr>
          <w:color w:val="000000"/>
        </w:rPr>
      </w:pPr>
      <w:r>
        <w:rPr>
          <w:color w:val="000000"/>
        </w:rPr>
        <w:t xml:space="preserve">Previous studies have supported the creation of </w:t>
      </w:r>
      <w:r w:rsidR="00B75A99">
        <w:rPr>
          <w:color w:val="000000"/>
        </w:rPr>
        <w:t xml:space="preserve">content </w:t>
      </w:r>
      <w:r w:rsidR="00271159">
        <w:rPr>
          <w:color w:val="000000"/>
        </w:rPr>
        <w:t xml:space="preserve">by using simple forms to </w:t>
      </w:r>
      <w:r w:rsidR="00576364">
        <w:rPr>
          <w:color w:val="000000"/>
        </w:rPr>
        <w:t>present</w:t>
      </w:r>
      <w:r w:rsidR="00271159">
        <w:rPr>
          <w:color w:val="000000"/>
        </w:rPr>
        <w:t xml:space="preserve"> content from </w:t>
      </w:r>
      <w:r>
        <w:rPr>
          <w:color w:val="000000"/>
        </w:rPr>
        <w:t xml:space="preserve">online media </w:t>
      </w:r>
      <w:r w:rsidR="00B75A99">
        <w:rPr>
          <w:color w:val="000000"/>
        </w:rPr>
        <w:t>sources</w:t>
      </w:r>
      <w:r w:rsidR="00D45B55">
        <w:rPr>
          <w:color w:val="000000"/>
        </w:rPr>
        <w:t xml:space="preserve"> </w:t>
      </w:r>
      <w:r>
        <w:rPr>
          <w:color w:val="000000"/>
        </w:rPr>
        <w:fldChar w:fldCharType="begin"/>
      </w:r>
      <w:r w:rsidR="002F726B">
        <w:rPr>
          <w:color w:val="000000"/>
        </w:rPr>
        <w:instrText xml:space="preserve"> ADDIN ZOTERO_ITEM CSL_CITATION {"citationID":"1gv7ku9t8k","properties":{"formattedCitation":"[5]","plainCitation":"[5]"},"citationItems":[{"id":352,"uris":["http://zotero.org/groups/115605/items/98TK7A4E"],"uri":["http://zotero.org/groups/115605/items/98TK7A4E"],"itemData":{"id":352,"type":"paper-conference","title":"The context, content &amp; community collage: sharing personal digital media in the physical workplace","container-title":"Proceedings of the 2008 ACM conference on Computer supported cooperative work","collection-title":"CSCW '08","publisher":"ACM","publisher-place":"New York, NY, USA","page":"97–106","source":"ACM Digital Library","event-place":"New York, NY, USA","abstract":"Online social media services enable people to share many aspects of their personal interests and passions with friends, acquaintances and strangers. We are investigating how the display of social media in a workplace context can improve relationships among collocated colleagues. We have designed, developed and deployed the Context, Content and Community Collage, which runs on large LCD touchscreen computers installed in eight locations throughout a research laboratory. This proactive display application senses nearby people via Bluetooth phones, and responds by incrementally adding photos associated with those people to an ambient collage shown on the screen. This paper describes the motivations, goals, design and impact of the system, highlighting the ways the system has increased interactions and improved personal relationships among coworkers at the deployment site. We also look at how the creation of a shared physical window into online media has affected the use of that media.","URL":"http://doi.acm.org/10.1145/1460563.1460580","DOI":"10.1145/1460563.1460580","ISBN":"978-1-60558-007-4","shortTitle":"The context, content &amp; community collage","author":[{"family":"McCarthy","given":"Joseph F."},{"family":"Congleton","given":"Ben"},{"family":"Harper","given":"F. Maxwell"}],"issued":{"date-parts":[[2008]]},"accessed":{"date-parts":[[2012,6,12]]}}}],"schema":"https://github.com/citation-style-language/schema/raw/master/csl-citation.json"} </w:instrText>
      </w:r>
      <w:r>
        <w:rPr>
          <w:color w:val="000000"/>
        </w:rPr>
        <w:fldChar w:fldCharType="separate"/>
      </w:r>
      <w:r w:rsidR="002F726B">
        <w:rPr>
          <w:noProof/>
          <w:color w:val="000000"/>
        </w:rPr>
        <w:t>[5]</w:t>
      </w:r>
      <w:r>
        <w:rPr>
          <w:color w:val="000000"/>
        </w:rPr>
        <w:fldChar w:fldCharType="end"/>
      </w:r>
      <w:r>
        <w:rPr>
          <w:color w:val="000000"/>
        </w:rPr>
        <w:t xml:space="preserve"> and user generated media</w:t>
      </w:r>
      <w:r w:rsidR="00D45B55">
        <w:rPr>
          <w:color w:val="000000"/>
        </w:rPr>
        <w:t xml:space="preserve"> </w:t>
      </w:r>
      <w:r>
        <w:rPr>
          <w:color w:val="000000"/>
        </w:rPr>
        <w:fldChar w:fldCharType="begin"/>
      </w:r>
      <w:r>
        <w:rPr>
          <w:color w:val="000000"/>
        </w:rPr>
        <w:instrText xml:space="preserve"> ADDIN ZOTERO_ITEM CSL_CITATION {"citationID":"116cehpufj","properties":{"formattedCitation":"[1]","plainCitation":"[1]"},"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schema":"https://github.com/citation-style-language/schema/raw/master/csl-citation.json"} </w:instrText>
      </w:r>
      <w:r>
        <w:rPr>
          <w:color w:val="000000"/>
        </w:rPr>
        <w:fldChar w:fldCharType="separate"/>
      </w:r>
      <w:r>
        <w:rPr>
          <w:noProof/>
          <w:color w:val="000000"/>
        </w:rPr>
        <w:t>[1]</w:t>
      </w:r>
      <w:r>
        <w:rPr>
          <w:color w:val="000000"/>
        </w:rPr>
        <w:fldChar w:fldCharType="end"/>
      </w:r>
      <w:r w:rsidR="00271159">
        <w:rPr>
          <w:color w:val="000000"/>
        </w:rPr>
        <w:t>.</w:t>
      </w:r>
      <w:r>
        <w:rPr>
          <w:color w:val="000000"/>
        </w:rPr>
        <w:t xml:space="preserve"> We </w:t>
      </w:r>
      <w:r w:rsidR="00271159">
        <w:rPr>
          <w:color w:val="000000"/>
        </w:rPr>
        <w:t xml:space="preserve">extend these </w:t>
      </w:r>
      <w:r w:rsidR="00247514">
        <w:rPr>
          <w:color w:val="000000"/>
        </w:rPr>
        <w:t xml:space="preserve">designs </w:t>
      </w:r>
      <w:r w:rsidR="00271159">
        <w:rPr>
          <w:color w:val="000000"/>
        </w:rPr>
        <w:t xml:space="preserve">to fit </w:t>
      </w:r>
      <w:r w:rsidR="00247514">
        <w:rPr>
          <w:color w:val="000000"/>
        </w:rPr>
        <w:t>our implementation of the</w:t>
      </w:r>
      <w:r w:rsidR="00271159">
        <w:rPr>
          <w:color w:val="000000"/>
        </w:rPr>
        <w:t xml:space="preserve"> proactive display</w:t>
      </w:r>
      <w:r w:rsidR="00247514">
        <w:rPr>
          <w:color w:val="000000"/>
        </w:rPr>
        <w:t xml:space="preserve"> system. </w:t>
      </w:r>
      <w:r w:rsidR="00271159">
        <w:rPr>
          <w:color w:val="000000"/>
        </w:rPr>
        <w:t xml:space="preserve">The user interacts with our system </w:t>
      </w:r>
      <w:r w:rsidR="0003431C">
        <w:rPr>
          <w:color w:val="000000"/>
        </w:rPr>
        <w:t xml:space="preserve">via the StoneSoup web application accessible </w:t>
      </w:r>
      <w:r w:rsidR="00E54FA4">
        <w:rPr>
          <w:color w:val="000000"/>
        </w:rPr>
        <w:t xml:space="preserve">from </w:t>
      </w:r>
      <w:r w:rsidR="008042DA">
        <w:rPr>
          <w:color w:val="000000"/>
        </w:rPr>
        <w:t>multiple</w:t>
      </w:r>
      <w:r w:rsidR="0003431C">
        <w:rPr>
          <w:color w:val="000000"/>
        </w:rPr>
        <w:t xml:space="preserve"> computing interface</w:t>
      </w:r>
      <w:r w:rsidR="008042DA">
        <w:rPr>
          <w:color w:val="000000"/>
        </w:rPr>
        <w:t>s</w:t>
      </w:r>
      <w:r w:rsidR="0003431C">
        <w:rPr>
          <w:color w:val="000000"/>
        </w:rPr>
        <w:t xml:space="preserve"> (mobiles, desktops and tablets.)</w:t>
      </w:r>
      <w:r w:rsidR="00E54FA4">
        <w:rPr>
          <w:color w:val="000000"/>
        </w:rPr>
        <w:t xml:space="preserve"> The created content can be configured over</w:t>
      </w:r>
      <w:r w:rsidR="00E54FA4" w:rsidRPr="00EE3A10">
        <w:rPr>
          <w:color w:val="000000"/>
        </w:rPr>
        <w:t xml:space="preserve"> </w:t>
      </w:r>
      <w:r w:rsidR="00E54FA4" w:rsidRPr="00225B27">
        <w:t>multiple</w:t>
      </w:r>
      <w:r w:rsidR="00E54FA4">
        <w:rPr>
          <w:color w:val="000000"/>
        </w:rPr>
        <w:t xml:space="preserve"> dimensions of social context </w:t>
      </w:r>
      <w:r w:rsidR="00E54FA4">
        <w:rPr>
          <w:color w:val="000000"/>
        </w:rPr>
        <w:fldChar w:fldCharType="begin"/>
      </w:r>
      <w:r w:rsidR="00E54FA4">
        <w:rPr>
          <w:color w:val="000000"/>
        </w:rPr>
        <w:instrText xml:space="preserve"> ADDIN ZOTERO_ITEM CSL_CITATION {"citationID":"1ibaonld1e","properties":{"formattedCitation":"[2]","plainCitation":"[2]"},"citationItems":[{"id":236,"uris":["http://zotero.org/groups/115605/items/P9XDQQMM"],"uri":["http://zotero.org/groups/115605/items/P9XDQQMM"],"itemData":{"id":236,"type":"paper-conference","title":"The ProD framework for proactive displays","container-title":"Proceedings of the 21st annual ACM symposium on User interface software and technology","page":"221–230","source":"Google Scholar","author":[{"family":"Congleton","given":"B."},{"family":"Ackerman","given":"M. S."},{"family":"Newman","given":"M. W."}],"issued":{"date-parts":[[2008]]}}}],"schema":"https://github.com/citation-style-language/schema/raw/master/csl-citation.json"} </w:instrText>
      </w:r>
      <w:r w:rsidR="00E54FA4">
        <w:rPr>
          <w:color w:val="000000"/>
        </w:rPr>
        <w:fldChar w:fldCharType="separate"/>
      </w:r>
      <w:r w:rsidR="00E54FA4">
        <w:rPr>
          <w:noProof/>
          <w:color w:val="000000"/>
        </w:rPr>
        <w:t>[2]</w:t>
      </w:r>
      <w:r w:rsidR="00E54FA4">
        <w:rPr>
          <w:color w:val="000000"/>
        </w:rPr>
        <w:fldChar w:fldCharType="end"/>
      </w:r>
      <w:r w:rsidR="00E54FA4">
        <w:rPr>
          <w:color w:val="000000"/>
        </w:rPr>
        <w:t>, content, time, and layout.</w:t>
      </w:r>
    </w:p>
    <w:p w14:paraId="78FA2C71" w14:textId="3686B561" w:rsidR="00B75A99" w:rsidRDefault="00B75A99" w:rsidP="00B75A99">
      <w:pPr>
        <w:pStyle w:val="Heading2"/>
      </w:pPr>
      <w:r>
        <w:t>Content Appropriation</w:t>
      </w:r>
    </w:p>
    <w:p w14:paraId="1AFC6D89" w14:textId="1ECD2288" w:rsidR="007B191D" w:rsidRDefault="004C6930" w:rsidP="00D77333">
      <w:pPr>
        <w:rPr>
          <w:color w:val="000000"/>
        </w:rPr>
      </w:pPr>
      <w:r>
        <w:rPr>
          <w:color w:val="000000"/>
        </w:rPr>
        <w:t xml:space="preserve">An important aspect for making usable collaborative systems is to ease </w:t>
      </w:r>
      <w:r w:rsidR="00A7717D">
        <w:rPr>
          <w:color w:val="000000"/>
        </w:rPr>
        <w:t xml:space="preserve">users’ </w:t>
      </w:r>
      <w:r>
        <w:rPr>
          <w:color w:val="000000"/>
        </w:rPr>
        <w:t>burden in creating content</w:t>
      </w:r>
      <w:r w:rsidR="007B7F9B">
        <w:rPr>
          <w:color w:val="000000"/>
        </w:rPr>
        <w:t>.</w:t>
      </w:r>
      <w:r>
        <w:rPr>
          <w:color w:val="000000"/>
        </w:rPr>
        <w:t xml:space="preserve"> Supporting the appropriation of </w:t>
      </w:r>
      <w:r w:rsidR="00960B1E">
        <w:rPr>
          <w:color w:val="000000"/>
        </w:rPr>
        <w:t xml:space="preserve">existing </w:t>
      </w:r>
      <w:r>
        <w:rPr>
          <w:color w:val="000000"/>
        </w:rPr>
        <w:t>content</w:t>
      </w:r>
      <w:r w:rsidR="00960B1E">
        <w:rPr>
          <w:color w:val="000000"/>
        </w:rPr>
        <w:t xml:space="preserve"> is </w:t>
      </w:r>
      <w:r w:rsidR="0003431C">
        <w:rPr>
          <w:color w:val="000000"/>
        </w:rPr>
        <w:t xml:space="preserve">a </w:t>
      </w:r>
      <w:r w:rsidR="00652918">
        <w:rPr>
          <w:color w:val="000000"/>
        </w:rPr>
        <w:t>good way to do this</w:t>
      </w:r>
      <w:r w:rsidR="00960B1E">
        <w:rPr>
          <w:color w:val="000000"/>
        </w:rPr>
        <w:t xml:space="preserve">, and is one of our </w:t>
      </w:r>
      <w:r w:rsidR="0003431C">
        <w:rPr>
          <w:color w:val="000000"/>
        </w:rPr>
        <w:t>contributions in this work</w:t>
      </w:r>
      <w:r>
        <w:rPr>
          <w:color w:val="000000"/>
        </w:rPr>
        <w:t>.</w:t>
      </w:r>
      <w:r w:rsidR="00960B1E">
        <w:rPr>
          <w:color w:val="000000"/>
        </w:rPr>
        <w:t xml:space="preserve"> It is </w:t>
      </w:r>
      <w:r w:rsidR="00A7717D">
        <w:rPr>
          <w:color w:val="000000"/>
        </w:rPr>
        <w:t xml:space="preserve">also </w:t>
      </w:r>
      <w:r w:rsidR="00960B1E">
        <w:rPr>
          <w:color w:val="000000"/>
        </w:rPr>
        <w:t xml:space="preserve">essential </w:t>
      </w:r>
      <w:r w:rsidR="0003431C">
        <w:rPr>
          <w:color w:val="000000"/>
        </w:rPr>
        <w:t xml:space="preserve">that these mechanisms be designed </w:t>
      </w:r>
      <w:r w:rsidR="00960B1E">
        <w:rPr>
          <w:color w:val="000000"/>
        </w:rPr>
        <w:t>for users with no programming</w:t>
      </w:r>
      <w:r w:rsidR="0003431C">
        <w:rPr>
          <w:color w:val="000000"/>
        </w:rPr>
        <w:t xml:space="preserve"> experience</w:t>
      </w:r>
      <w:r w:rsidR="00FF6873">
        <w:rPr>
          <w:color w:val="000000"/>
        </w:rPr>
        <w:t xml:space="preserve"> </w:t>
      </w:r>
      <w:r w:rsidR="002F726B">
        <w:rPr>
          <w:color w:val="000000"/>
        </w:rPr>
        <w:fldChar w:fldCharType="begin"/>
      </w:r>
      <w:r w:rsidR="002F726B">
        <w:rPr>
          <w:color w:val="000000"/>
        </w:rPr>
        <w:instrText xml:space="preserve"> ADDIN ZOTERO_ITEM CSL_CITATION {"citationID":"1a1vfc1k2m","properties":{"formattedCitation":"[4]","plainCitation":"[4]"},"citationItems":[{"id":472,"uris":["http://zotero.org/groups/115605/items/HTFQD8QJ"],"uri":["http://zotero.org/groups/115605/items/HTFQD8QJ"],"itemData":{"id":472,"type":"paper-conference","title":"User-tailorable systems: pressing the issues with buttons","container-title":"Proceedings of the SIGCHI Conference on Human Factors in Computing Systems","collection-title":"CHI '90","publisher":"ACM","publisher-place":"New York, NY, USA","page":"175–182","source":"ACM Digital Library","event-place":"New York, NY, USA","abstract":"It is impossible to design systems which are appropriate for all users and all situations. We believe that a useful technique is to have end users tailor their systems to match their personal work practices. This requires not only systems which can be tailored, but a culture within which users feel in control of the system and in which tailoring is the norm. In a two-pronged research project we have worked closely with a group of users to develop a system to support tailoring and to help the users evolve a “tailoring culture”. This has resulted in a flexible system based around the use of distributed on-screen Buttons to support a range of tailoring techniques.","URL":"http://doi.acm.org/10.1145/97243.97271","DOI":"10.1145/97243.97271","ISBN":"0-201-50932-6","shortTitle":"User-tailorable systems","author":[{"family":"MacLean","given":"Allan"},{"family":"Carter","given":"Kathleen"},{"family":"Lövstrand","given":"Lennart"},{"family":"Moran","given":"Thomas"}],"issued":{"date-parts":[[1990]]},"accessed":{"date-parts":[[2013,1,9]],"season":"21:18:35"}}}],"schema":"https://github.com/citation-style-language/schema/raw/master/csl-citation.json"} </w:instrText>
      </w:r>
      <w:r w:rsidR="002F726B">
        <w:rPr>
          <w:color w:val="000000"/>
        </w:rPr>
        <w:fldChar w:fldCharType="separate"/>
      </w:r>
      <w:r w:rsidR="002F726B">
        <w:rPr>
          <w:noProof/>
          <w:color w:val="000000"/>
        </w:rPr>
        <w:t>[4]</w:t>
      </w:r>
      <w:r w:rsidR="002F726B">
        <w:rPr>
          <w:color w:val="000000"/>
        </w:rPr>
        <w:fldChar w:fldCharType="end"/>
      </w:r>
      <w:r w:rsidR="00960B1E">
        <w:rPr>
          <w:color w:val="000000"/>
        </w:rPr>
        <w:t>.</w:t>
      </w:r>
      <w:r w:rsidR="00021239">
        <w:rPr>
          <w:color w:val="000000"/>
        </w:rPr>
        <w:t xml:space="preserve"> The </w:t>
      </w:r>
      <w:r w:rsidR="009D22D5">
        <w:rPr>
          <w:color w:val="000000"/>
        </w:rPr>
        <w:t>appropriation of content requires</w:t>
      </w:r>
      <w:r w:rsidR="00021239">
        <w:rPr>
          <w:color w:val="000000"/>
        </w:rPr>
        <w:t xml:space="preserve"> three reconfiguring </w:t>
      </w:r>
      <w:r w:rsidR="009D22D5">
        <w:rPr>
          <w:color w:val="000000"/>
        </w:rPr>
        <w:t xml:space="preserve">it </w:t>
      </w:r>
      <w:r w:rsidR="00021239">
        <w:rPr>
          <w:color w:val="000000"/>
        </w:rPr>
        <w:t xml:space="preserve">and </w:t>
      </w:r>
      <w:r w:rsidR="009D22D5">
        <w:rPr>
          <w:color w:val="000000"/>
        </w:rPr>
        <w:t xml:space="preserve">then </w:t>
      </w:r>
      <w:r w:rsidR="00021239">
        <w:rPr>
          <w:color w:val="000000"/>
        </w:rPr>
        <w:t>publishing the content.</w:t>
      </w:r>
      <w:r w:rsidR="00247514">
        <w:rPr>
          <w:color w:val="000000"/>
        </w:rPr>
        <w:t xml:space="preserve"> </w:t>
      </w:r>
    </w:p>
    <w:p w14:paraId="37C012B1" w14:textId="12C29B0D" w:rsidR="00E54FA4" w:rsidRDefault="00E54FA4" w:rsidP="00B264D1">
      <w:pPr>
        <w:pStyle w:val="Heading2"/>
      </w:pPr>
      <w:r>
        <w:t>Content Discovery</w:t>
      </w:r>
    </w:p>
    <w:p w14:paraId="5DA18D55" w14:textId="20F40A55" w:rsidR="00247514" w:rsidRDefault="00247514" w:rsidP="00D77333">
      <w:pPr>
        <w:rPr>
          <w:color w:val="000000"/>
        </w:rPr>
      </w:pPr>
      <w:r>
        <w:rPr>
          <w:color w:val="000000"/>
        </w:rPr>
        <w:t xml:space="preserve">Users discover content shared on proactive displays in two ways. First, they can </w:t>
      </w:r>
      <w:r w:rsidR="0003431C">
        <w:rPr>
          <w:color w:val="000000"/>
        </w:rPr>
        <w:t xml:space="preserve">directly </w:t>
      </w:r>
      <w:r>
        <w:rPr>
          <w:color w:val="000000"/>
        </w:rPr>
        <w:t>observe content shared on the display and then choose to appropriate.</w:t>
      </w:r>
      <w:r w:rsidR="0003431C">
        <w:rPr>
          <w:color w:val="000000"/>
        </w:rPr>
        <w:t xml:space="preserve"> For this our </w:t>
      </w:r>
      <w:r w:rsidR="00E6063C">
        <w:rPr>
          <w:color w:val="000000"/>
        </w:rPr>
        <w:t>design</w:t>
      </w:r>
      <w:r w:rsidR="0003431C">
        <w:rPr>
          <w:color w:val="000000"/>
        </w:rPr>
        <w:t xml:space="preserve"> </w:t>
      </w:r>
      <w:r w:rsidR="00E6063C">
        <w:rPr>
          <w:color w:val="000000"/>
        </w:rPr>
        <w:t xml:space="preserve">embeds </w:t>
      </w:r>
      <w:r w:rsidR="0003431C">
        <w:rPr>
          <w:color w:val="000000"/>
        </w:rPr>
        <w:t xml:space="preserve">the identification of content </w:t>
      </w:r>
      <w:r w:rsidR="00E6063C">
        <w:rPr>
          <w:color w:val="000000"/>
        </w:rPr>
        <w:t xml:space="preserve">and its attribution along with the content </w:t>
      </w:r>
      <w:r w:rsidR="0003431C">
        <w:rPr>
          <w:color w:val="000000"/>
        </w:rPr>
        <w:t>displayed on the</w:t>
      </w:r>
      <w:r w:rsidR="00E6063C">
        <w:rPr>
          <w:color w:val="000000"/>
        </w:rPr>
        <w:t xml:space="preserve"> display</w:t>
      </w:r>
      <w:r w:rsidR="0003431C">
        <w:rPr>
          <w:color w:val="000000"/>
        </w:rPr>
        <w:t>.</w:t>
      </w:r>
      <w:r>
        <w:rPr>
          <w:color w:val="000000"/>
        </w:rPr>
        <w:t xml:space="preserve"> Secondly, they can discover content </w:t>
      </w:r>
      <w:r w:rsidR="0003431C">
        <w:rPr>
          <w:color w:val="000000"/>
        </w:rPr>
        <w:t xml:space="preserve">by browsing through the web interface of the system. </w:t>
      </w:r>
      <w:r w:rsidR="00CC2A96">
        <w:rPr>
          <w:color w:val="000000"/>
        </w:rPr>
        <w:t>We provide intuitive features to support both these scenarios.</w:t>
      </w:r>
    </w:p>
    <w:p w14:paraId="4E655F08" w14:textId="712C8D2B" w:rsidR="00E54FA4" w:rsidRDefault="00E54FA4" w:rsidP="00B264D1">
      <w:pPr>
        <w:pStyle w:val="Heading2"/>
      </w:pPr>
      <w:r>
        <w:t>Reconfiguring Content</w:t>
      </w:r>
    </w:p>
    <w:p w14:paraId="6FA7092D" w14:textId="4C00BBB2" w:rsidR="006A7A2B" w:rsidRDefault="009E0A16" w:rsidP="006A7A2B">
      <w:pPr>
        <w:rPr>
          <w:color w:val="000000"/>
        </w:rPr>
      </w:pPr>
      <w:r>
        <w:rPr>
          <w:color w:val="000000"/>
        </w:rPr>
        <w:t>We have designed the UI for content reconfiguring and publishing to closely match the UI for content creation</w:t>
      </w:r>
      <w:r w:rsidR="006B7A4B">
        <w:rPr>
          <w:color w:val="000000"/>
        </w:rPr>
        <w:t xml:space="preserve">. </w:t>
      </w:r>
      <w:r w:rsidR="00836367">
        <w:rPr>
          <w:color w:val="000000"/>
        </w:rPr>
        <w:t>It allows the use of existing content</w:t>
      </w:r>
      <w:r w:rsidR="00BD2BAC">
        <w:rPr>
          <w:color w:val="000000"/>
        </w:rPr>
        <w:t xml:space="preserve"> created by other users</w:t>
      </w:r>
      <w:r w:rsidR="00836367">
        <w:rPr>
          <w:color w:val="000000"/>
        </w:rPr>
        <w:t xml:space="preserve"> and let users modify it as if they were creating new content without</w:t>
      </w:r>
      <w:r w:rsidR="006F26B7">
        <w:rPr>
          <w:color w:val="000000"/>
        </w:rPr>
        <w:t xml:space="preserve"> </w:t>
      </w:r>
      <w:r w:rsidR="00BD2BAC">
        <w:rPr>
          <w:color w:val="000000"/>
        </w:rPr>
        <w:t xml:space="preserve">the need for </w:t>
      </w:r>
      <w:r w:rsidR="006F26B7">
        <w:rPr>
          <w:color w:val="000000"/>
        </w:rPr>
        <w:t xml:space="preserve">setting all its </w:t>
      </w:r>
      <w:r w:rsidR="00921873">
        <w:rPr>
          <w:color w:val="000000"/>
        </w:rPr>
        <w:t xml:space="preserve">input </w:t>
      </w:r>
      <w:r w:rsidR="006F26B7">
        <w:rPr>
          <w:color w:val="000000"/>
        </w:rPr>
        <w:t>parameters and context rules</w:t>
      </w:r>
      <w:r w:rsidR="00B62E7F">
        <w:rPr>
          <w:color w:val="000000"/>
        </w:rPr>
        <w:t xml:space="preserve"> from scratch</w:t>
      </w:r>
      <w:r w:rsidR="00836367">
        <w:rPr>
          <w:color w:val="000000"/>
        </w:rPr>
        <w:t>.</w:t>
      </w:r>
      <w:r w:rsidR="006A7A2B">
        <w:rPr>
          <w:color w:val="000000"/>
        </w:rPr>
        <w:t xml:space="preserve"> </w:t>
      </w:r>
    </w:p>
    <w:p w14:paraId="563796AB" w14:textId="772A69FB" w:rsidR="00743B65" w:rsidRDefault="00743B65" w:rsidP="00986B0A">
      <w:pPr>
        <w:pStyle w:val="Heading2"/>
      </w:pPr>
      <w:r>
        <w:t xml:space="preserve">Appropriation as information staging </w:t>
      </w:r>
    </w:p>
    <w:p w14:paraId="4F46F162" w14:textId="7D054E4A" w:rsidR="006A7A2B" w:rsidRDefault="006A7A2B" w:rsidP="006A7A2B">
      <w:pPr>
        <w:rPr>
          <w:color w:val="000000"/>
        </w:rPr>
      </w:pPr>
      <w:r>
        <w:rPr>
          <w:color w:val="000000"/>
        </w:rPr>
        <w:t xml:space="preserve">Appropriating content for community displays can be seen as “information staging” </w:t>
      </w:r>
      <w:r>
        <w:rPr>
          <w:color w:val="000000"/>
        </w:rPr>
        <w:fldChar w:fldCharType="begin"/>
      </w:r>
      <w:r>
        <w:rPr>
          <w:color w:val="000000"/>
        </w:rPr>
        <w:instrText xml:space="preserve"> ADDIN ZOTERO_ITEM CSL_CITATION {"citationID":"gtKoFyeU","properties":{"formattedCitation":"[1]","plainCitation":"[1]"},"citationItems":[{"id":339,"uris":["http://zotero.org/groups/115605/items/45HHUHID"],"uri":["http://zotero.org/groups/115605/items/45HHUHID"],"itemData":{"id":339,"type":"paper-conference","title":"Sharing multimedia content with interactive public displays: a case study","container-title":"Proceedings of the 5th conference on Designing interactive systems: processes, practices, methods, and techniques","collection-title":"DIS '04","publisher":"ACM","publisher-place":"New York, NY, USA","page":"7–16","source":"ACM Digital Library","event-place":"New York, NY, USA","abstract":"Plasma Posters are large screen, digital, interactive poster-boards situated in public spaces, designed to facilitate informal content sharing within teams, groups, organizations and communities. While interest i interactive community poster boards has grown recently, few successful examples have been reported. In this paper we describe an ongoing installation of Plasma Posters within our organization, and report qualitative and quantitative data from 20 months of use showing the Posters have become an integral part of information sharing, complementing email and Web-based sharing. Success factors include our design process, the reliability and flexibility of the technology and the social setting of our organization. We briefly describe three external installations of the Plasma Poster Network in public places. We then reflect on content posting as \"information staging\" and the ways in which the public space itself becomes part of the \"interface\" to content.","URL":"http://doi.acm.org/10.1145/1013115.1013119","DOI":"10.1145/1013115.1013119","ISBN":"1-58113-787-7","shortTitle":"Sharing multimedia content with interactive public displays","author":[{"family":"Churchill","given":"Elizabeth F."},{"family":"Nelson","given":"Les"},{"family":"Denoue","given":"Laurent"},{"family":"Helfman","given":"Jonathan"},{"family":"Murphy","given":"Paul"}],"issued":{"date-parts":[[2004]]},"accessed":{"date-parts":[[2012,6,12]]}}}],"schema":"https://github.com/citation-style-language/schema/raw/master/csl-citation.json"} </w:instrText>
      </w:r>
      <w:r>
        <w:rPr>
          <w:color w:val="000000"/>
        </w:rPr>
        <w:fldChar w:fldCharType="separate"/>
      </w:r>
      <w:r>
        <w:rPr>
          <w:noProof/>
          <w:color w:val="000000"/>
        </w:rPr>
        <w:t>[1]</w:t>
      </w:r>
      <w:r>
        <w:rPr>
          <w:color w:val="000000"/>
        </w:rPr>
        <w:fldChar w:fldCharType="end"/>
      </w:r>
      <w:r>
        <w:rPr>
          <w:color w:val="000000"/>
        </w:rPr>
        <w:t xml:space="preserve">, where the display is a public stage </w:t>
      </w:r>
      <w:r w:rsidR="00576364">
        <w:rPr>
          <w:color w:val="000000"/>
        </w:rPr>
        <w:t>on which</w:t>
      </w:r>
      <w:r>
        <w:rPr>
          <w:color w:val="000000"/>
        </w:rPr>
        <w:t xml:space="preserve"> each user is represented by the content they share. Our design for the appropriation of content supports this aspect and tries to prevent unintended representations. </w:t>
      </w:r>
      <w:r w:rsidR="00743B65">
        <w:rPr>
          <w:color w:val="000000"/>
        </w:rPr>
        <w:t>T</w:t>
      </w:r>
      <w:r>
        <w:rPr>
          <w:color w:val="000000"/>
        </w:rPr>
        <w:t>he user interface provides a “backstage” feature that allows users to test widgets on their local system before sharing it with the community.</w:t>
      </w:r>
      <w:r w:rsidR="00396443">
        <w:rPr>
          <w:color w:val="000000"/>
        </w:rPr>
        <w:t xml:space="preserve"> Users can </w:t>
      </w:r>
      <w:r w:rsidR="00645433">
        <w:rPr>
          <w:color w:val="000000"/>
        </w:rPr>
        <w:t xml:space="preserve">create their set of widgets and then press the Backstage button. </w:t>
      </w:r>
      <w:r w:rsidR="00396443">
        <w:rPr>
          <w:color w:val="000000"/>
        </w:rPr>
        <w:t xml:space="preserve">Users can appropriate and reconfigure their widgets </w:t>
      </w:r>
    </w:p>
    <w:p w14:paraId="19D4AB16" w14:textId="77777777" w:rsidR="00367D90" w:rsidRPr="00367D90" w:rsidRDefault="00367D90" w:rsidP="00367D90">
      <w:pPr>
        <w:pStyle w:val="Heading2"/>
      </w:pPr>
    </w:p>
    <w:p w14:paraId="0171A682" w14:textId="10DE079E" w:rsidR="006559C9" w:rsidRDefault="006559C9" w:rsidP="006559C9">
      <w:pPr>
        <w:pStyle w:val="Heading1"/>
      </w:pPr>
      <w:r>
        <w:t>Implementation</w:t>
      </w:r>
    </w:p>
    <w:p w14:paraId="38369854" w14:textId="49F395BE" w:rsidR="00BC0728" w:rsidRDefault="00676BEB" w:rsidP="0056482B">
      <w:r>
        <w:t>StoneSoup consists of three main modules: The web interface is coded in HTML and</w:t>
      </w:r>
      <w:r w:rsidR="009D442D">
        <w:t xml:space="preserve"> Ajax</w:t>
      </w:r>
      <w:r>
        <w:t xml:space="preserve">, the backend in Python, and </w:t>
      </w:r>
      <w:r w:rsidR="009D442D">
        <w:t xml:space="preserve">the </w:t>
      </w:r>
      <w:r>
        <w:t>display renderer in HTML</w:t>
      </w:r>
      <w:r w:rsidR="009D442D">
        <w:t xml:space="preserve">, </w:t>
      </w:r>
      <w:proofErr w:type="spellStart"/>
      <w:r w:rsidR="009D442D">
        <w:t>Javascript</w:t>
      </w:r>
      <w:proofErr w:type="spellEnd"/>
      <w:r w:rsidR="009D442D">
        <w:t xml:space="preserve"> </w:t>
      </w:r>
      <w:r>
        <w:t>and</w:t>
      </w:r>
      <w:r w:rsidR="009D442D">
        <w:t xml:space="preserve"> it</w:t>
      </w:r>
      <w:r>
        <w:t xml:space="preserve"> utilizes </w:t>
      </w:r>
      <w:proofErr w:type="spellStart"/>
      <w:r w:rsidR="009D442D">
        <w:t>WebSockets</w:t>
      </w:r>
      <w:proofErr w:type="spellEnd"/>
      <w:r w:rsidR="009D442D">
        <w:t xml:space="preserve"> for instant updating</w:t>
      </w:r>
      <w:r>
        <w:t>.</w:t>
      </w:r>
      <w:r w:rsidR="001C79F8">
        <w:t xml:space="preserve"> All parts of the system have been </w:t>
      </w:r>
      <w:r w:rsidR="00A7717D">
        <w:t>programmed</w:t>
      </w:r>
      <w:r w:rsidR="001C79F8">
        <w:t xml:space="preserve"> </w:t>
      </w:r>
      <w:r w:rsidR="00E20F6C">
        <w:t xml:space="preserve">in a </w:t>
      </w:r>
      <w:r w:rsidR="00F31510">
        <w:t>modular</w:t>
      </w:r>
      <w:r w:rsidR="00E20F6C">
        <w:t xml:space="preserve"> manner</w:t>
      </w:r>
      <w:r w:rsidR="00726416">
        <w:t xml:space="preserve"> to support extensibility in the sensors, displays, clients and features</w:t>
      </w:r>
      <w:r w:rsidR="001C79F8">
        <w:t xml:space="preserve">. The prototype </w:t>
      </w:r>
      <w:r w:rsidR="00B0150E">
        <w:t xml:space="preserve">display </w:t>
      </w:r>
      <w:r w:rsidR="001C79F8">
        <w:t>is currently deployed</w:t>
      </w:r>
      <w:r w:rsidR="00B0150E">
        <w:t xml:space="preserve"> in the student space</w:t>
      </w:r>
      <w:r w:rsidR="001C79F8">
        <w:t xml:space="preserve"> on</w:t>
      </w:r>
      <w:r w:rsidR="00B0150E">
        <w:t xml:space="preserve"> a 2560x1440 resolution display, </w:t>
      </w:r>
      <w:r w:rsidR="001C79F8">
        <w:t xml:space="preserve">with </w:t>
      </w:r>
      <w:r w:rsidR="00B0150E">
        <w:t xml:space="preserve">its </w:t>
      </w:r>
      <w:r w:rsidR="001C79F8">
        <w:t xml:space="preserve">backend server hosted on Amazon EC2. </w:t>
      </w:r>
    </w:p>
    <w:p w14:paraId="01F948EF" w14:textId="79276B49" w:rsidR="008E3364" w:rsidRDefault="005A5AB9" w:rsidP="008E3364">
      <w:pPr>
        <w:rPr>
          <w:color w:val="000000"/>
          <w:spacing w:val="-4"/>
          <w:szCs w:val="17"/>
        </w:rPr>
      </w:pPr>
      <w:r>
        <w:t>Before StoneSoup can show personalized content, users first need to register and appropriate content using the mobile web interface for StoneSoup.</w:t>
      </w:r>
      <w:r w:rsidRPr="008E3364">
        <w:rPr>
          <w:color w:val="000000"/>
          <w:spacing w:val="-4"/>
          <w:szCs w:val="17"/>
        </w:rPr>
        <w:t xml:space="preserve"> </w:t>
      </w:r>
      <w:r w:rsidR="00B0150E">
        <w:t>The display utilizes Bluetooth sensors for detecting nearby users</w:t>
      </w:r>
      <w:r w:rsidR="008F65DA">
        <w:t xml:space="preserve"> (Figure 1)</w:t>
      </w:r>
      <w:r w:rsidR="00B0150E">
        <w:t>.</w:t>
      </w:r>
      <w:r w:rsidR="004304CC">
        <w:t xml:space="preserve"> In addition, users can manually tell the system that they are nearby.</w:t>
      </w:r>
      <w:r w:rsidR="00B0150E">
        <w:t xml:space="preserve"> </w:t>
      </w:r>
      <w:r w:rsidR="008E3364" w:rsidRPr="00EE3A10">
        <w:rPr>
          <w:color w:val="000000"/>
          <w:spacing w:val="-4"/>
          <w:szCs w:val="17"/>
        </w:rPr>
        <w:t xml:space="preserve">StoneSoup fetches </w:t>
      </w:r>
      <w:r w:rsidR="008E3364">
        <w:rPr>
          <w:color w:val="000000"/>
          <w:spacing w:val="-4"/>
          <w:szCs w:val="17"/>
        </w:rPr>
        <w:t xml:space="preserve">the content and configuration of registered </w:t>
      </w:r>
      <w:r w:rsidR="00EE7827">
        <w:rPr>
          <w:color w:val="000000"/>
          <w:spacing w:val="-4"/>
          <w:szCs w:val="17"/>
        </w:rPr>
        <w:t xml:space="preserve">nearby </w:t>
      </w:r>
      <w:r w:rsidR="008E3364">
        <w:rPr>
          <w:color w:val="000000"/>
          <w:spacing w:val="-4"/>
          <w:szCs w:val="17"/>
        </w:rPr>
        <w:t>users from the backend,</w:t>
      </w:r>
      <w:r w:rsidR="008E3364" w:rsidRPr="00EE3A10">
        <w:rPr>
          <w:color w:val="000000"/>
          <w:spacing w:val="-4"/>
          <w:szCs w:val="17"/>
        </w:rPr>
        <w:t xml:space="preserve"> and </w:t>
      </w:r>
      <w:r>
        <w:rPr>
          <w:color w:val="000000"/>
          <w:spacing w:val="-4"/>
          <w:szCs w:val="17"/>
        </w:rPr>
        <w:t xml:space="preserve">then </w:t>
      </w:r>
      <w:r w:rsidR="008E3364" w:rsidRPr="00EE3A10">
        <w:rPr>
          <w:color w:val="000000"/>
          <w:spacing w:val="-4"/>
          <w:szCs w:val="17"/>
        </w:rPr>
        <w:t>displays it on the</w:t>
      </w:r>
      <w:r>
        <w:rPr>
          <w:color w:val="000000"/>
          <w:spacing w:val="-4"/>
          <w:szCs w:val="17"/>
        </w:rPr>
        <w:t xml:space="preserve"> screen</w:t>
      </w:r>
      <w:r w:rsidR="008E3364" w:rsidRPr="00EE3A10">
        <w:rPr>
          <w:color w:val="000000"/>
          <w:spacing w:val="-4"/>
          <w:szCs w:val="17"/>
        </w:rPr>
        <w:t xml:space="preserve">. </w:t>
      </w:r>
      <w:r w:rsidR="00EE7827">
        <w:rPr>
          <w:color w:val="000000"/>
          <w:spacing w:val="-4"/>
          <w:szCs w:val="17"/>
        </w:rPr>
        <w:t>In the rest of this</w:t>
      </w:r>
      <w:r w:rsidR="000345E6">
        <w:rPr>
          <w:color w:val="000000"/>
          <w:spacing w:val="-4"/>
          <w:szCs w:val="17"/>
        </w:rPr>
        <w:t xml:space="preserve"> section we highlight t</w:t>
      </w:r>
      <w:r w:rsidR="00EE7827">
        <w:rPr>
          <w:color w:val="000000"/>
          <w:spacing w:val="-4"/>
          <w:szCs w:val="17"/>
        </w:rPr>
        <w:t>he implementation of our design</w:t>
      </w:r>
      <w:r w:rsidR="008042DA">
        <w:rPr>
          <w:color w:val="000000"/>
          <w:spacing w:val="-4"/>
          <w:szCs w:val="17"/>
        </w:rPr>
        <w:t>s</w:t>
      </w:r>
      <w:r w:rsidR="000345E6">
        <w:rPr>
          <w:color w:val="000000"/>
          <w:spacing w:val="-4"/>
          <w:szCs w:val="17"/>
        </w:rPr>
        <w:t>.</w:t>
      </w:r>
    </w:p>
    <w:p w14:paraId="310FF51A" w14:textId="218FF9AB" w:rsidR="00B0150E" w:rsidRDefault="00C25704" w:rsidP="00B0150E">
      <w:pPr>
        <w:pStyle w:val="Heading2"/>
      </w:pPr>
      <w:r>
        <w:rPr>
          <w:noProof/>
        </w:rPr>
        <mc:AlternateContent>
          <mc:Choice Requires="wpg">
            <w:drawing>
              <wp:anchor distT="0" distB="0" distL="114300" distR="114300" simplePos="0" relativeHeight="251671552" behindDoc="0" locked="0" layoutInCell="1" allowOverlap="1" wp14:anchorId="087AED58" wp14:editId="0F785708">
                <wp:simplePos x="0" y="0"/>
                <wp:positionH relativeFrom="column">
                  <wp:posOffset>-2463165</wp:posOffset>
                </wp:positionH>
                <wp:positionV relativeFrom="paragraph">
                  <wp:posOffset>-810260</wp:posOffset>
                </wp:positionV>
                <wp:extent cx="2296160" cy="3219450"/>
                <wp:effectExtent l="0" t="0" r="0" b="6350"/>
                <wp:wrapNone/>
                <wp:docPr id="23" name="Group 23"/>
                <wp:cNvGraphicFramePr/>
                <a:graphic xmlns:a="http://schemas.openxmlformats.org/drawingml/2006/main">
                  <a:graphicData uri="http://schemas.microsoft.com/office/word/2010/wordprocessingGroup">
                    <wpg:wgp>
                      <wpg:cNvGrpSpPr/>
                      <wpg:grpSpPr>
                        <a:xfrm>
                          <a:off x="0" y="0"/>
                          <a:ext cx="2296160" cy="3219450"/>
                          <a:chOff x="0" y="0"/>
                          <a:chExt cx="2515870" cy="3509927"/>
                        </a:xfrm>
                      </wpg:grpSpPr>
                      <pic:pic xmlns:pic="http://schemas.openxmlformats.org/drawingml/2006/picture">
                        <pic:nvPicPr>
                          <pic:cNvPr id="24" name="Picture 1"/>
                          <pic:cNvPicPr>
                            <a:picLocks noChangeAspect="1"/>
                          </pic:cNvPicPr>
                        </pic:nvPicPr>
                        <pic:blipFill rotWithShape="1">
                          <a:blip r:embed="rId26">
                            <a:extLst>
                              <a:ext uri="{28A0092B-C50C-407E-A947-70E740481C1C}">
                                <a14:useLocalDpi xmlns:a14="http://schemas.microsoft.com/office/drawing/2010/main" val="0"/>
                              </a:ext>
                            </a:extLst>
                          </a:blip>
                          <a:srcRect b="54402"/>
                          <a:stretch/>
                        </pic:blipFill>
                        <pic:spPr bwMode="auto">
                          <a:xfrm>
                            <a:off x="0" y="0"/>
                            <a:ext cx="2515870" cy="2171700"/>
                          </a:xfrm>
                          <a:prstGeom prst="rect">
                            <a:avLst/>
                          </a:prstGeom>
                          <a:noFill/>
                          <a:ln>
                            <a:noFill/>
                          </a:ln>
                          <a:extLst>
                            <a:ext uri="{53640926-AAD7-44d8-BBD7-CCE9431645EC}">
                              <a14:shadowObscured xmlns:a14="http://schemas.microsoft.com/office/drawing/2010/main"/>
                            </a:ext>
                          </a:extLst>
                        </pic:spPr>
                      </pic:pic>
                      <wps:wsp>
                        <wps:cNvPr id="25" name="Text Box 25"/>
                        <wps:cNvSpPr txBox="1"/>
                        <wps:spPr>
                          <a:xfrm>
                            <a:off x="0" y="2228850"/>
                            <a:ext cx="2515870" cy="1281077"/>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B1E185" w14:textId="77777777" w:rsidR="00425F1C" w:rsidRDefault="008E0AEF" w:rsidP="00C25704">
                              <w:pPr>
                                <w:pStyle w:val="Caption"/>
                              </w:pPr>
                              <w:r>
                                <w:t xml:space="preserve">Figure </w:t>
                              </w:r>
                              <w:r w:rsidR="007C519B">
                                <w:t>6</w:t>
                              </w:r>
                              <w:r>
                                <w:t xml:space="preserve"> Study Lounge at the Shapiro Undergraduate library. Notice the many public displays.</w:t>
                              </w:r>
                              <w:r w:rsidR="00425F1C">
                                <w:t xml:space="preserve"> </w:t>
                              </w:r>
                            </w:p>
                            <w:p w14:paraId="0F45AB83" w14:textId="4D2558A6" w:rsidR="008E0AEF" w:rsidRDefault="00425F1C" w:rsidP="00C25704">
                              <w:pPr>
                                <w:pStyle w:val="Caption"/>
                              </w:pPr>
                              <w:r>
                                <w:t xml:space="preserve">Photo taken and modified from </w:t>
                              </w:r>
                              <w:r w:rsidRPr="00425F1C">
                                <w:t>http://www.lib.umich.edu/berts-cafe-study-lounge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42" style="position:absolute;margin-left:-193.9pt;margin-top:-63.75pt;width:180.8pt;height:253.5pt;z-index:251671552;mso-width-relative:margin;mso-height-relative:margin" coordsize="2515870,350992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">
                <v:shape id="Picture 1" o:spid="_x0000_s1043" type="#_x0000_t75" style="position:absolute;width:2515870;height:2171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2&#10;divGAAAA2wAAAA8AAABkcnMvZG93bnJldi54bWxEj0FrwkAUhO8F/8PyBC+lbqJSSsxGWiHowYOm&#10;pV4f2dckNfs2ZleN/75bKPQ4zMw3TLoaTCuu1LvGsoJ4GoEgLq1uuFLw8Z4/vYBwHllja5kU3MnB&#10;Khs9pJhoe+MDXQtfiQBhl6CC2vsukdKVNRl0U9sRB+/L9gZ9kH0ldY+3ADetnEXRszTYcFiosaN1&#10;TeWpuBgF3eZx/ladD/e4+L5sT7tjvo8/c6Um4+F1CcLT4P/Df+2tVjBbwO+X8ANk9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rZ2K8YAAADbAAAADwAAAAAAAAAAAAAAAACc&#10;AgAAZHJzL2Rvd25yZXYueG1sUEsFBgAAAAAEAAQA9wAAAI8DAAAAAA==&#10;">
                  <v:imagedata r:id="rId27" o:title="" cropbottom="35653f"/>
                  <v:path arrowok="t"/>
                </v:shape>
                <v:shape id="Text Box 25" o:spid="_x0000_s1044" type="#_x0000_t202" style="position:absolute;top:2228850;width:2515870;height:12810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b17xQAA&#10;ANsAAAAPAAAAZHJzL2Rvd25yZXYueG1sRI/NasMwEITvhbyD2EAupZFraChulJCfBnpID3ZDzou1&#10;tUytlZGU2Hn7qhDocZiZb5jlerSduJIPrWMFz/MMBHHtdMuNgtPX4ekVRIjIGjvHpOBGAdarycMS&#10;C+0GLulaxUYkCIcCFZgY+0LKUBuyGOauJ07et/MWY5K+kdrjkOC2k3mWLaTFltOCwZ52huqf6mIV&#10;LPb+MpS8e9yf3o/42Tf5eXs7KzWbjps3EJHG+B++tz+0gvwF/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5vXvFAAAA2wAAAA8AAAAAAAAAAAAAAAAAlwIAAGRycy9k&#10;b3ducmV2LnhtbFBLBQYAAAAABAAEAPUAAACJAwAAAAA=&#10;" stroked="f">
                  <v:textbox inset="0,0,0,0">
                    <w:txbxContent>
                      <w:p w14:paraId="12B1E185" w14:textId="77777777" w:rsidR="00425F1C" w:rsidRDefault="008E0AEF" w:rsidP="00C25704">
                        <w:pPr>
                          <w:pStyle w:val="Caption"/>
                        </w:pPr>
                        <w:r>
                          <w:t xml:space="preserve">Figure </w:t>
                        </w:r>
                        <w:r w:rsidR="007C519B">
                          <w:t>6</w:t>
                        </w:r>
                        <w:r>
                          <w:t xml:space="preserve"> Study Lounge at the Shapiro Undergraduate library. Notice the many public displays.</w:t>
                        </w:r>
                        <w:r w:rsidR="00425F1C">
                          <w:t xml:space="preserve"> </w:t>
                        </w:r>
                      </w:p>
                      <w:p w14:paraId="0F45AB83" w14:textId="4D2558A6" w:rsidR="008E0AEF" w:rsidRDefault="00425F1C" w:rsidP="00C25704">
                        <w:pPr>
                          <w:pStyle w:val="Caption"/>
                        </w:pPr>
                        <w:r>
                          <w:t xml:space="preserve">Photo taken and modified from </w:t>
                        </w:r>
                        <w:r w:rsidRPr="00425F1C">
                          <w:t>http://www.lib.umich.edu/berts-cafe-study-lounge</w:t>
                        </w:r>
                      </w:p>
                    </w:txbxContent>
                  </v:textbox>
                </v:shape>
              </v:group>
            </w:pict>
          </mc:Fallback>
        </mc:AlternateContent>
      </w:r>
      <w:r w:rsidR="00B0150E">
        <w:t>Content Creation</w:t>
      </w:r>
      <w:r w:rsidR="00C5640F">
        <w:t xml:space="preserve"> and Appropriation</w:t>
      </w:r>
    </w:p>
    <w:p w14:paraId="7DBFDD95" w14:textId="0B9D0330" w:rsidR="00665AF1" w:rsidRDefault="00B0150E" w:rsidP="000E6526">
      <w:pPr>
        <w:rPr>
          <w:b/>
        </w:rPr>
      </w:pPr>
      <w:r w:rsidRPr="00EE3A10">
        <w:rPr>
          <w:color w:val="000000"/>
        </w:rPr>
        <w:t xml:space="preserve">Users </w:t>
      </w:r>
      <w:r w:rsidR="00C5640F">
        <w:rPr>
          <w:color w:val="000000"/>
        </w:rPr>
        <w:t xml:space="preserve">can </w:t>
      </w:r>
      <w:r w:rsidR="008E3364">
        <w:rPr>
          <w:color w:val="000000"/>
        </w:rPr>
        <w:t xml:space="preserve">create and </w:t>
      </w:r>
      <w:r w:rsidRPr="00EE3A10">
        <w:rPr>
          <w:color w:val="000000"/>
        </w:rPr>
        <w:t>appropriate widgets they would like to see when they are around a display</w:t>
      </w:r>
      <w:r w:rsidR="00C50368">
        <w:rPr>
          <w:color w:val="000000"/>
        </w:rPr>
        <w:t xml:space="preserve"> (</w:t>
      </w:r>
      <w:r>
        <w:rPr>
          <w:color w:val="000000"/>
        </w:rPr>
        <w:t>Figure 1</w:t>
      </w:r>
      <w:r w:rsidR="00C50368">
        <w:rPr>
          <w:color w:val="000000"/>
        </w:rPr>
        <w:t>)</w:t>
      </w:r>
      <w:r w:rsidR="00AB61C1">
        <w:rPr>
          <w:color w:val="000000"/>
        </w:rPr>
        <w:t>.</w:t>
      </w:r>
      <w:r w:rsidR="000E6526" w:rsidRPr="00EE3A10">
        <w:rPr>
          <w:color w:val="000000"/>
          <w:spacing w:val="-4"/>
          <w:szCs w:val="17"/>
        </w:rPr>
        <w:t xml:space="preserve"> </w:t>
      </w:r>
      <w:r w:rsidR="00665AF1">
        <w:rPr>
          <w:color w:val="000000"/>
          <w:spacing w:val="-4"/>
          <w:szCs w:val="17"/>
        </w:rPr>
        <w:t xml:space="preserve">The mobile web interface </w:t>
      </w:r>
      <w:r w:rsidR="00665AF1" w:rsidRPr="00B03C34">
        <w:rPr>
          <w:color w:val="000000"/>
          <w:spacing w:val="-4"/>
          <w:szCs w:val="17"/>
        </w:rPr>
        <w:t xml:space="preserve">allows users to easily add and configure </w:t>
      </w:r>
      <w:r w:rsidR="006A7A2B">
        <w:rPr>
          <w:color w:val="000000"/>
          <w:spacing w:val="-4"/>
          <w:szCs w:val="17"/>
        </w:rPr>
        <w:t xml:space="preserve">these </w:t>
      </w:r>
      <w:r w:rsidR="00665AF1" w:rsidRPr="00B03C34">
        <w:rPr>
          <w:color w:val="000000"/>
          <w:spacing w:val="-4"/>
          <w:szCs w:val="17"/>
        </w:rPr>
        <w:t xml:space="preserve">widgets </w:t>
      </w:r>
      <w:r w:rsidR="00C50368">
        <w:rPr>
          <w:color w:val="000000"/>
          <w:spacing w:val="-4"/>
          <w:szCs w:val="17"/>
        </w:rPr>
        <w:t>(Figure 2)</w:t>
      </w:r>
      <w:r w:rsidR="00665AF1" w:rsidRPr="00B03C34">
        <w:rPr>
          <w:color w:val="000000"/>
          <w:spacing w:val="-4"/>
          <w:szCs w:val="17"/>
        </w:rPr>
        <w:t xml:space="preserve">. </w:t>
      </w:r>
      <w:r w:rsidR="00665AF1">
        <w:rPr>
          <w:color w:val="000000"/>
          <w:spacing w:val="-4"/>
          <w:szCs w:val="17"/>
        </w:rPr>
        <w:t xml:space="preserve">We utilize </w:t>
      </w:r>
      <w:r w:rsidR="006A7A2B">
        <w:rPr>
          <w:color w:val="000000"/>
          <w:spacing w:val="-4"/>
          <w:szCs w:val="17"/>
        </w:rPr>
        <w:t xml:space="preserve">multiple </w:t>
      </w:r>
      <w:r w:rsidR="00665AF1">
        <w:rPr>
          <w:color w:val="000000"/>
        </w:rPr>
        <w:t xml:space="preserve">APIs provided by online services to allow users </w:t>
      </w:r>
      <w:r w:rsidR="00961599">
        <w:rPr>
          <w:color w:val="000000"/>
        </w:rPr>
        <w:t xml:space="preserve">to </w:t>
      </w:r>
      <w:r w:rsidR="00665AF1">
        <w:rPr>
          <w:color w:val="000000"/>
        </w:rPr>
        <w:t xml:space="preserve">display content of their interest. </w:t>
      </w:r>
      <w:r w:rsidR="00665AF1">
        <w:rPr>
          <w:color w:val="000000"/>
          <w:spacing w:val="-4"/>
          <w:szCs w:val="17"/>
        </w:rPr>
        <w:t xml:space="preserve">Each type of widget can be configured in the content that’s </w:t>
      </w:r>
      <w:r w:rsidR="00961599">
        <w:rPr>
          <w:color w:val="000000"/>
          <w:spacing w:val="-4"/>
          <w:szCs w:val="17"/>
        </w:rPr>
        <w:t xml:space="preserve">being </w:t>
      </w:r>
      <w:r w:rsidR="00665AF1">
        <w:rPr>
          <w:color w:val="000000"/>
          <w:spacing w:val="-4"/>
          <w:szCs w:val="17"/>
        </w:rPr>
        <w:t xml:space="preserve">displayed; the appearance of the widget; the time and social context of when the widget should be visible.  </w:t>
      </w:r>
    </w:p>
    <w:p w14:paraId="11E7AC0E" w14:textId="6A13F60C" w:rsidR="00C66601" w:rsidRPr="00C66601" w:rsidRDefault="00D31BCC" w:rsidP="00C66601">
      <w:pPr>
        <w:pStyle w:val="Heading2"/>
      </w:pPr>
      <w:r>
        <w:t>Real-time</w:t>
      </w:r>
      <w:r w:rsidR="00C66601">
        <w:t xml:space="preserve"> Interactions</w:t>
      </w:r>
    </w:p>
    <w:p w14:paraId="27158A2C" w14:textId="5A31BB31" w:rsidR="00B03C34" w:rsidRPr="00571667" w:rsidRDefault="000E6526" w:rsidP="001212D1">
      <w:r w:rsidRPr="00EE3A10">
        <w:rPr>
          <w:color w:val="000000"/>
          <w:spacing w:val="-4"/>
          <w:szCs w:val="17"/>
        </w:rPr>
        <w:t xml:space="preserve">The </w:t>
      </w:r>
      <w:r w:rsidR="00C66601">
        <w:rPr>
          <w:color w:val="000000"/>
          <w:spacing w:val="-4"/>
          <w:szCs w:val="17"/>
        </w:rPr>
        <w:t xml:space="preserve">StoneSoup </w:t>
      </w:r>
      <w:r w:rsidRPr="00EE3A10">
        <w:rPr>
          <w:color w:val="000000"/>
          <w:spacing w:val="-4"/>
          <w:szCs w:val="17"/>
        </w:rPr>
        <w:t xml:space="preserve">system detects </w:t>
      </w:r>
      <w:r w:rsidR="00C67E39">
        <w:rPr>
          <w:color w:val="000000"/>
          <w:spacing w:val="-4"/>
          <w:szCs w:val="17"/>
        </w:rPr>
        <w:t xml:space="preserve">postures, </w:t>
      </w:r>
      <w:r w:rsidRPr="00EE3A10">
        <w:rPr>
          <w:color w:val="000000"/>
          <w:spacing w:val="-4"/>
          <w:szCs w:val="17"/>
        </w:rPr>
        <w:t>gestures and other events to allow</w:t>
      </w:r>
      <w:r>
        <w:rPr>
          <w:color w:val="000000"/>
          <w:spacing w:val="-4"/>
          <w:szCs w:val="17"/>
        </w:rPr>
        <w:t xml:space="preserve"> multiple ways of </w:t>
      </w:r>
      <w:r w:rsidR="00C67E39">
        <w:rPr>
          <w:color w:val="000000"/>
          <w:spacing w:val="-4"/>
          <w:szCs w:val="17"/>
        </w:rPr>
        <w:t>interacting with the system</w:t>
      </w:r>
      <w:r w:rsidRPr="00EE3A10">
        <w:rPr>
          <w:color w:val="000000"/>
          <w:spacing w:val="-4"/>
          <w:szCs w:val="17"/>
        </w:rPr>
        <w:t xml:space="preserve">. </w:t>
      </w:r>
      <w:r w:rsidR="00C67E39">
        <w:rPr>
          <w:color w:val="000000"/>
          <w:spacing w:val="-4"/>
          <w:szCs w:val="17"/>
        </w:rPr>
        <w:t xml:space="preserve">The system is flexible in its design for </w:t>
      </w:r>
      <w:r w:rsidR="002423AA">
        <w:rPr>
          <w:color w:val="000000"/>
          <w:spacing w:val="-4"/>
          <w:szCs w:val="17"/>
        </w:rPr>
        <w:t>allowing the addition of</w:t>
      </w:r>
      <w:r w:rsidR="00C67E39">
        <w:rPr>
          <w:color w:val="000000"/>
          <w:spacing w:val="-4"/>
          <w:szCs w:val="17"/>
        </w:rPr>
        <w:t xml:space="preserve"> new </w:t>
      </w:r>
      <w:r>
        <w:rPr>
          <w:color w:val="000000"/>
          <w:spacing w:val="-4"/>
          <w:szCs w:val="17"/>
        </w:rPr>
        <w:t xml:space="preserve">sensors </w:t>
      </w:r>
      <w:r w:rsidRPr="00EE3A10">
        <w:rPr>
          <w:color w:val="000000"/>
          <w:spacing w:val="-4"/>
          <w:szCs w:val="17"/>
        </w:rPr>
        <w:t xml:space="preserve">and </w:t>
      </w:r>
      <w:r w:rsidR="00D31BCC">
        <w:rPr>
          <w:color w:val="000000"/>
          <w:spacing w:val="-4"/>
          <w:szCs w:val="17"/>
        </w:rPr>
        <w:t xml:space="preserve">to be </w:t>
      </w:r>
      <w:r w:rsidRPr="00EE3A10">
        <w:rPr>
          <w:color w:val="000000"/>
          <w:spacing w:val="-4"/>
          <w:szCs w:val="17"/>
        </w:rPr>
        <w:t>deployed in multiple locations simultaneously.</w:t>
      </w:r>
      <w:r w:rsidR="007C7CD2">
        <w:rPr>
          <w:color w:val="000000"/>
          <w:spacing w:val="-4"/>
          <w:szCs w:val="17"/>
        </w:rPr>
        <w:t xml:space="preserve"> Users can use</w:t>
      </w:r>
      <w:r w:rsidR="00C67E39">
        <w:rPr>
          <w:color w:val="000000"/>
          <w:spacing w:val="-4"/>
          <w:szCs w:val="17"/>
        </w:rPr>
        <w:t xml:space="preserve"> </w:t>
      </w:r>
      <w:r w:rsidR="007C7CD2">
        <w:rPr>
          <w:color w:val="000000"/>
        </w:rPr>
        <w:t>K</w:t>
      </w:r>
      <w:r w:rsidR="00937DCA">
        <w:rPr>
          <w:color w:val="000000"/>
        </w:rPr>
        <w:t xml:space="preserve">inect gestures </w:t>
      </w:r>
      <w:r w:rsidR="0028516A">
        <w:rPr>
          <w:color w:val="000000"/>
        </w:rPr>
        <w:t xml:space="preserve">like left and </w:t>
      </w:r>
      <w:r w:rsidR="0018781E">
        <w:rPr>
          <w:color w:val="000000"/>
        </w:rPr>
        <w:t xml:space="preserve">right </w:t>
      </w:r>
      <w:r w:rsidR="0028516A">
        <w:rPr>
          <w:color w:val="000000"/>
        </w:rPr>
        <w:t>swipe for browsing through multiple widget screens</w:t>
      </w:r>
      <w:r w:rsidR="00AB6926">
        <w:rPr>
          <w:color w:val="000000"/>
        </w:rPr>
        <w:t xml:space="preserve"> (</w:t>
      </w:r>
      <w:r w:rsidR="008F65DA">
        <w:rPr>
          <w:color w:val="000000"/>
        </w:rPr>
        <w:t>Figure 4</w:t>
      </w:r>
      <w:r w:rsidR="00AB6926">
        <w:rPr>
          <w:color w:val="000000"/>
        </w:rPr>
        <w:t>)</w:t>
      </w:r>
      <w:r w:rsidR="0028516A">
        <w:rPr>
          <w:color w:val="000000"/>
        </w:rPr>
        <w:t>.</w:t>
      </w:r>
      <w:r w:rsidR="003067AC" w:rsidRPr="003067AC">
        <w:rPr>
          <w:color w:val="000000"/>
        </w:rPr>
        <w:t xml:space="preserve"> </w:t>
      </w:r>
      <w:r w:rsidR="007C7CD2">
        <w:rPr>
          <w:color w:val="000000"/>
        </w:rPr>
        <w:t xml:space="preserve">Moreover, users can activate </w:t>
      </w:r>
      <w:bookmarkStart w:id="0" w:name="_GoBack"/>
      <w:r w:rsidR="007C7CD2">
        <w:rPr>
          <w:color w:val="000000"/>
        </w:rPr>
        <w:t xml:space="preserve">the </w:t>
      </w:r>
      <w:r w:rsidR="003067AC">
        <w:rPr>
          <w:color w:val="000000"/>
        </w:rPr>
        <w:t>widget</w:t>
      </w:r>
      <w:r w:rsidR="007C7CD2">
        <w:rPr>
          <w:color w:val="000000"/>
        </w:rPr>
        <w:t>s</w:t>
      </w:r>
      <w:r w:rsidR="003067AC">
        <w:rPr>
          <w:color w:val="000000"/>
        </w:rPr>
        <w:t xml:space="preserve"> on the display </w:t>
      </w:r>
      <w:r w:rsidR="007C7CD2">
        <w:rPr>
          <w:color w:val="000000"/>
        </w:rPr>
        <w:t xml:space="preserve">by </w:t>
      </w:r>
      <w:r w:rsidR="003067AC">
        <w:rPr>
          <w:color w:val="000000"/>
        </w:rPr>
        <w:t xml:space="preserve">using the mobile app and </w:t>
      </w:r>
      <w:bookmarkEnd w:id="0"/>
      <w:r w:rsidR="007C7CD2">
        <w:rPr>
          <w:color w:val="000000"/>
        </w:rPr>
        <w:t xml:space="preserve">then control them via </w:t>
      </w:r>
      <w:r w:rsidR="003067AC">
        <w:rPr>
          <w:color w:val="000000"/>
        </w:rPr>
        <w:t xml:space="preserve">the web app or </w:t>
      </w:r>
      <w:r w:rsidR="007C7CD2">
        <w:rPr>
          <w:color w:val="000000"/>
        </w:rPr>
        <w:t xml:space="preserve">by using other </w:t>
      </w:r>
      <w:r w:rsidR="003067AC">
        <w:rPr>
          <w:color w:val="000000"/>
        </w:rPr>
        <w:t>physical gestures.</w:t>
      </w:r>
      <w:r w:rsidR="0028516A">
        <w:rPr>
          <w:color w:val="000000"/>
        </w:rPr>
        <w:t xml:space="preserve"> </w:t>
      </w:r>
      <w:r w:rsidR="003067AC">
        <w:rPr>
          <w:color w:val="000000"/>
        </w:rPr>
        <w:t xml:space="preserve">For instance, users can play or pause content using the web app. </w:t>
      </w:r>
    </w:p>
    <w:p w14:paraId="0CDB560B" w14:textId="4E2C3148" w:rsidR="00352013" w:rsidRDefault="00352013" w:rsidP="00C34B18">
      <w:pPr>
        <w:pStyle w:val="Heading1"/>
        <w:rPr>
          <w:snapToGrid w:val="0"/>
        </w:rPr>
      </w:pPr>
      <w:proofErr w:type="spellStart"/>
      <w:r>
        <w:rPr>
          <w:snapToGrid w:val="0"/>
        </w:rPr>
        <w:t>MLibrary</w:t>
      </w:r>
      <w:proofErr w:type="spellEnd"/>
      <w:r>
        <w:rPr>
          <w:snapToGrid w:val="0"/>
        </w:rPr>
        <w:t xml:space="preserve"> Deployment</w:t>
      </w:r>
    </w:p>
    <w:p w14:paraId="57031D05" w14:textId="77777777" w:rsidR="000A57EA" w:rsidRDefault="00352013" w:rsidP="00352013">
      <w:r w:rsidRPr="00352013">
        <w:t xml:space="preserve">Although we believe StoneSoup could be used in a variety of contexts, in this </w:t>
      </w:r>
      <w:r w:rsidR="000A57EA">
        <w:t>section</w:t>
      </w:r>
      <w:r w:rsidRPr="00352013">
        <w:t xml:space="preserve"> we </w:t>
      </w:r>
      <w:r w:rsidR="000A57EA">
        <w:t xml:space="preserve">would like to </w:t>
      </w:r>
      <w:r w:rsidRPr="00352013">
        <w:t xml:space="preserve">focus on its use in the library. </w:t>
      </w:r>
    </w:p>
    <w:p w14:paraId="6A0DAF7D" w14:textId="5D89AD53" w:rsidR="00352013" w:rsidRPr="00352013" w:rsidRDefault="00352013" w:rsidP="00352013">
      <w:r w:rsidRPr="00352013">
        <w:t xml:space="preserve">The users of this system would be anyone in the library. For deploying StoneSoup, the </w:t>
      </w:r>
      <w:r w:rsidR="007C519B">
        <w:t xml:space="preserve">study </w:t>
      </w:r>
      <w:r w:rsidRPr="00352013">
        <w:t>lounge in a library would be an ideal place as it is meant for people to freely interact with each other</w:t>
      </w:r>
      <w:r w:rsidR="007C519B">
        <w:t xml:space="preserve"> (Figure 6)</w:t>
      </w:r>
      <w:r w:rsidRPr="00352013">
        <w:t xml:space="preserve">. </w:t>
      </w:r>
    </w:p>
    <w:p w14:paraId="4A775C3F" w14:textId="77777777" w:rsidR="00352013" w:rsidRPr="00352013" w:rsidRDefault="00352013" w:rsidP="00352013">
      <w:pPr>
        <w:rPr>
          <w:b/>
        </w:rPr>
      </w:pPr>
      <w:r w:rsidRPr="00352013">
        <w:t>A library is the home of knowledge and an ideal environment for sharing knowledge. It would be valuable for users in the library to read and share what they have read. Moreover, people should also be able to tell others what they would like to read. Sharing this information would be a non-intrusive way of asking and offering book (or content) recommendations. It would encourage social interaction among nearby users and lead to more knowledge discovery among people.</w:t>
      </w:r>
    </w:p>
    <w:p w14:paraId="601ABAD8" w14:textId="6180F8D9" w:rsidR="00352013" w:rsidRPr="00352013" w:rsidRDefault="00352013" w:rsidP="00352013">
      <w:r w:rsidRPr="00352013">
        <w:t>In addition, we think that the Library can come alive through the system by informing users of where the information of interest is located. It might be a book located in some corner of the library or a web blog.</w:t>
      </w:r>
    </w:p>
    <w:p w14:paraId="00629241" w14:textId="2E82FEFD" w:rsidR="00B03C34" w:rsidRPr="00B03C34" w:rsidRDefault="00B34210" w:rsidP="00C34B18">
      <w:pPr>
        <w:pStyle w:val="Heading1"/>
        <w:rPr>
          <w:snapToGrid w:val="0"/>
        </w:rPr>
      </w:pPr>
      <w:r>
        <w:rPr>
          <w:snapToGrid w:val="0"/>
        </w:rPr>
        <w:t>Conclusion</w:t>
      </w:r>
    </w:p>
    <w:p w14:paraId="6639D71F" w14:textId="14757DF9" w:rsidR="00836367" w:rsidRDefault="00C34B18" w:rsidP="00836367">
      <w:pPr>
        <w:rPr>
          <w:snapToGrid w:val="0"/>
          <w:color w:val="000000"/>
        </w:rPr>
      </w:pPr>
      <w:r>
        <w:rPr>
          <w:snapToGrid w:val="0"/>
          <w:color w:val="000000"/>
        </w:rPr>
        <w:t xml:space="preserve">Proactive displays are increasingly becoming pervasive. In this work we presented </w:t>
      </w:r>
      <w:r w:rsidR="003C57DD">
        <w:rPr>
          <w:snapToGrid w:val="0"/>
          <w:color w:val="000000"/>
        </w:rPr>
        <w:t xml:space="preserve">a community driven proactive </w:t>
      </w:r>
      <w:r w:rsidR="00CD50A5">
        <w:rPr>
          <w:snapToGrid w:val="0"/>
          <w:color w:val="000000"/>
        </w:rPr>
        <w:t xml:space="preserve">display </w:t>
      </w:r>
      <w:r>
        <w:rPr>
          <w:snapToGrid w:val="0"/>
          <w:color w:val="000000"/>
        </w:rPr>
        <w:t>s</w:t>
      </w:r>
      <w:r w:rsidR="00CD50A5">
        <w:rPr>
          <w:snapToGrid w:val="0"/>
          <w:color w:val="000000"/>
        </w:rPr>
        <w:t>ystem called StoneSoup that aggregates content from its users.</w:t>
      </w:r>
      <w:r>
        <w:rPr>
          <w:snapToGrid w:val="0"/>
          <w:color w:val="000000"/>
        </w:rPr>
        <w:t xml:space="preserve"> By leveraging existing literature, we believe that </w:t>
      </w:r>
      <w:r w:rsidR="00384778" w:rsidRPr="00384778">
        <w:rPr>
          <w:snapToGrid w:val="0"/>
          <w:color w:val="000000"/>
        </w:rPr>
        <w:t xml:space="preserve">StoneSoup </w:t>
      </w:r>
      <w:r>
        <w:rPr>
          <w:snapToGrid w:val="0"/>
          <w:color w:val="000000"/>
        </w:rPr>
        <w:t xml:space="preserve">would allow its users to easily create and share content for increased interaction and awareness within the community. More importantly, our </w:t>
      </w:r>
      <w:r w:rsidR="0056482B">
        <w:rPr>
          <w:snapToGrid w:val="0"/>
          <w:color w:val="000000"/>
        </w:rPr>
        <w:t>designs related to the appropriation of content are</w:t>
      </w:r>
      <w:r>
        <w:rPr>
          <w:snapToGrid w:val="0"/>
          <w:color w:val="000000"/>
        </w:rPr>
        <w:t xml:space="preserve"> an important contribution towards collaborative systems in general.</w:t>
      </w:r>
    </w:p>
    <w:p w14:paraId="5CAC54BD" w14:textId="5A3BC015" w:rsidR="00C34B18" w:rsidRDefault="00C34B18" w:rsidP="00B93B45">
      <w:pPr>
        <w:pStyle w:val="Heading1"/>
      </w:pPr>
      <w:r>
        <w:t>Note</w:t>
      </w:r>
    </w:p>
    <w:p w14:paraId="4144D546" w14:textId="78399262" w:rsidR="00C34B18" w:rsidRPr="00C34B18" w:rsidRDefault="00D62416" w:rsidP="00C34B18">
      <w:r>
        <w:t>The title of the paper- “</w:t>
      </w:r>
      <w:r w:rsidR="00522E6B">
        <w:t>StoneSoup</w:t>
      </w:r>
      <w:r>
        <w:t>”</w:t>
      </w:r>
      <w:r w:rsidR="00522E6B">
        <w:t xml:space="preserve"> </w:t>
      </w:r>
      <w:r>
        <w:t xml:space="preserve">is taken </w:t>
      </w:r>
      <w:r w:rsidR="00522E6B">
        <w:t xml:space="preserve">from the folk tale </w:t>
      </w:r>
      <w:r w:rsidR="00FB5FFD">
        <w:t>of the same name. The tale is an inspiration for</w:t>
      </w:r>
      <w:r>
        <w:t xml:space="preserve"> </w:t>
      </w:r>
      <w:r w:rsidR="00FB5FFD">
        <w:t xml:space="preserve">encouraging </w:t>
      </w:r>
      <w:r w:rsidR="00522E6B">
        <w:t>contribution by the community for the greater good</w:t>
      </w:r>
      <w:r>
        <w:t xml:space="preserve"> </w:t>
      </w:r>
      <w:r>
        <w:fldChar w:fldCharType="begin"/>
      </w:r>
      <w:r>
        <w:instrText xml:space="preserve"> ADDIN ZOTERO_ITEM CSL_CITATION {"citationID":"1drals1fn5","properties":{"formattedCitation":"[9]","plainCitation":"[9]"},"citationItems":[{"id":475,"uris":["http://zotero.org/groups/115605/items/DVPRMVU3"],"uri":["http://zotero.org/groups/115605/items/DVPRMVU3"],"itemData":{"id":475,"type":"entry-encyclopedia","title":"Stone soup","container-title":"Wikipedia, the free encyclopedia","source":"Wikipedia","abstract":"Stone Soup is an old folk story in which hungry strangers persuade local people of a town to give them food. It is usually told as a lesson in cooperation, especially amid scarcity. In varying traditions, the stone has been replaced with other common inedible objects, and therefore the fable is also known as button soup, wood soup, nail soup, and axe soup. In the Aarne-Thompson folktale classification system it is type 1548.[1]","URL":"http://en.wikipedia.org/w/index.php?title=Stone_soup&amp;oldid=527797409","note":"Page Version ID: 527797409","language":"en","issued":{"date-parts":[[2012,12,31]]},"accessed":{"date-parts":[[2013,1,9]],"season":"22:55:01"}}}],"schema":"https://github.com/citation-style-language/schema/raw/master/csl-citation.json"} </w:instrText>
      </w:r>
      <w:r>
        <w:fldChar w:fldCharType="separate"/>
      </w:r>
      <w:r>
        <w:rPr>
          <w:noProof/>
        </w:rPr>
        <w:t>[9]</w:t>
      </w:r>
      <w:r>
        <w:fldChar w:fldCharType="end"/>
      </w:r>
      <w:r w:rsidR="00522E6B">
        <w:t>.</w:t>
      </w:r>
    </w:p>
    <w:p w14:paraId="21D9BCAE" w14:textId="77777777" w:rsidR="00B93B45" w:rsidRDefault="00B93B45" w:rsidP="00B93B45">
      <w:pPr>
        <w:pStyle w:val="Heading1"/>
      </w:pPr>
      <w:r>
        <w:t>Acknowledgements</w:t>
      </w:r>
    </w:p>
    <w:p w14:paraId="77E3F071" w14:textId="0E3F72A7" w:rsidR="00C05CD6" w:rsidRPr="00120972" w:rsidRDefault="00120972" w:rsidP="00120972">
      <w:r>
        <w:t>We thank all those</w:t>
      </w:r>
      <w:r w:rsidR="009E2DF4">
        <w:t xml:space="preserve"> who helped in making the video </w:t>
      </w:r>
      <w:r w:rsidR="00DD4ADB">
        <w:t>and reviewing</w:t>
      </w:r>
      <w:r>
        <w:t xml:space="preserve"> the paper</w:t>
      </w:r>
      <w:r w:rsidR="00DD4ADB">
        <w:t>.</w:t>
      </w:r>
      <w:r>
        <w:t xml:space="preserve"> </w:t>
      </w:r>
    </w:p>
    <w:p w14:paraId="74F8B8C1" w14:textId="1EEB2CF2" w:rsidR="00D45B55" w:rsidRDefault="00F13D79" w:rsidP="00D45B55">
      <w:pPr>
        <w:pStyle w:val="Heading1"/>
        <w:rPr>
          <w:b w:val="0"/>
          <w:kern w:val="18"/>
          <w:sz w:val="17"/>
        </w:rPr>
      </w:pPr>
      <w:r>
        <w:t>Re</w:t>
      </w:r>
      <w:r w:rsidR="00B93B45">
        <w:t>ferences</w:t>
      </w:r>
    </w:p>
    <w:p w14:paraId="5BD98DA9" w14:textId="77777777" w:rsidR="00D45B55" w:rsidRPr="00D45B55" w:rsidRDefault="00D45B55" w:rsidP="00D45B55">
      <w:pPr>
        <w:pStyle w:val="Bibliography"/>
        <w:rPr>
          <w:szCs w:val="24"/>
        </w:rPr>
      </w:pPr>
      <w:r>
        <w:fldChar w:fldCharType="begin"/>
      </w:r>
      <w:r>
        <w:instrText xml:space="preserve"> ADDIN ZOTERO_BIBL {"custom":[[["http://zotero.org/groups/115605/items/45HHUHID"],"1.\\tab{}Churchill, E.F., Nelson, L., Denoue, L., Helfman, J., and Murphy, P. Sharing multimedia content with interactive public displays: a case study. \\i Proc. of DIS 2004.\\i0{} 7\\uc0\\u8211{}16."],[["http://zotero.org/groups/115605/items/P9XDQQMM"],"2.\\tab{}Congleton, B., Ackerman, M.S., and Newman, M.W. The ProD framework for proactive displays. \\i Proc. of UIST 2008.\\i0{} 221\\uc0\\u8211{}230."],[["http://zotero.org/groups/115605/items/QG7P369Z"],"3.\\tab{}Greenberg, S. and Rounding, M. The notification collage: posting information to public and personal displays. \\i Proc. of CHI 2001.\\i0{} 514\\uc0\\u8211{}521."],[["http://zotero.org/groups/115605/items/98TK7A4E"],"4.\\tab{}McCarthy, J.F., Congleton, B., and Harper, F.M. The context, content &amp; community collage: sharing personal digital media in the physical workplace. \\i Proc. of CSCW 2008. 97\\uc0\\u8211{}106.\\i0{}"],[["http://zotero.org/groups/115605/items/MQ8P5DA9"],"5.\\tab{}McCarthy, J.F., McDonald, D.W., Soroczak, S., Nguyen, D.H., and Rashid, A.M. Augmenting the social space of an academic conference. \\i Proc of CSCW 2004.\\i0{} 39\\uc0\\u8211{}48."],[["http://zotero.org/groups/115605/items/SSGEMHPC"],"5.\\tab{}McCarthy, J.F., Farnham, S.D., Patel, Y., et al. Supporting community in third places with situated social software. \\i Proc. of C&amp;T 2009.\\i0{} 225\\uc0\\u8211{}234."],[["http://zotero.org/groups/115605/items/HTFQD8QJ"],"4.\\tab{}MacLean, A., Carter, K., L\\uc0\\u246{}vstrand, L., and Moran, T. User-tailorable systems: pressing the issues with buttons. \\i Proc. of CHI 1990. 175\\uc0\\u8211{}182.\\i0{}"]]} CSL_BIBLIOGRAPHY </w:instrText>
      </w:r>
      <w:r>
        <w:fldChar w:fldCharType="separate"/>
      </w:r>
      <w:r w:rsidRPr="00D45B55">
        <w:rPr>
          <w:szCs w:val="24"/>
        </w:rPr>
        <w:t>1.</w:t>
      </w:r>
      <w:r w:rsidRPr="00D45B55">
        <w:rPr>
          <w:szCs w:val="24"/>
        </w:rPr>
        <w:tab/>
        <w:t xml:space="preserve">Churchill, E.F., Nelson, L., Denoue, L., Helfman, J., and Murphy, P. Sharing multimedia content with interactive public displays: a case study. </w:t>
      </w:r>
      <w:r w:rsidRPr="00D45B55">
        <w:rPr>
          <w:i/>
          <w:iCs/>
          <w:szCs w:val="24"/>
        </w:rPr>
        <w:t>Proc. of DIS 2004.</w:t>
      </w:r>
      <w:r w:rsidRPr="00D45B55">
        <w:rPr>
          <w:szCs w:val="24"/>
        </w:rPr>
        <w:t xml:space="preserve"> 7–16.</w:t>
      </w:r>
    </w:p>
    <w:p w14:paraId="441C7046" w14:textId="77777777" w:rsidR="00D45B55" w:rsidRPr="00D45B55" w:rsidRDefault="00D45B55" w:rsidP="00D45B55">
      <w:pPr>
        <w:pStyle w:val="Bibliography"/>
        <w:rPr>
          <w:szCs w:val="24"/>
        </w:rPr>
      </w:pPr>
      <w:r w:rsidRPr="00D45B55">
        <w:rPr>
          <w:szCs w:val="24"/>
        </w:rPr>
        <w:t>2.</w:t>
      </w:r>
      <w:r w:rsidRPr="00D45B55">
        <w:rPr>
          <w:szCs w:val="24"/>
        </w:rPr>
        <w:tab/>
        <w:t xml:space="preserve">Congleton, B., Ackerman, M.S., and Newman, M.W. The ProD framework for proactive displays. </w:t>
      </w:r>
      <w:r w:rsidRPr="00D45B55">
        <w:rPr>
          <w:i/>
          <w:iCs/>
          <w:szCs w:val="24"/>
        </w:rPr>
        <w:t>Proc. of UIST 2008.</w:t>
      </w:r>
      <w:r w:rsidRPr="00D45B55">
        <w:rPr>
          <w:szCs w:val="24"/>
        </w:rPr>
        <w:t xml:space="preserve"> 221–230.</w:t>
      </w:r>
    </w:p>
    <w:p w14:paraId="120C0C24" w14:textId="77777777" w:rsidR="00D45B55" w:rsidRPr="00D45B55" w:rsidRDefault="00D45B55" w:rsidP="00D45B55">
      <w:pPr>
        <w:pStyle w:val="Bibliography"/>
        <w:rPr>
          <w:szCs w:val="24"/>
        </w:rPr>
      </w:pPr>
      <w:r w:rsidRPr="00D45B55">
        <w:rPr>
          <w:szCs w:val="24"/>
        </w:rPr>
        <w:t>3.</w:t>
      </w:r>
      <w:r w:rsidRPr="00D45B55">
        <w:rPr>
          <w:szCs w:val="24"/>
        </w:rPr>
        <w:tab/>
        <w:t xml:space="preserve">Greenberg, S. and Rounding, M. The notification collage: posting information to public and personal displays. </w:t>
      </w:r>
      <w:r w:rsidRPr="00D45B55">
        <w:rPr>
          <w:i/>
          <w:iCs/>
          <w:szCs w:val="24"/>
        </w:rPr>
        <w:t>Proc. of CHI 2001.</w:t>
      </w:r>
      <w:r w:rsidRPr="00D45B55">
        <w:rPr>
          <w:szCs w:val="24"/>
        </w:rPr>
        <w:t xml:space="preserve"> 514–521.</w:t>
      </w:r>
    </w:p>
    <w:p w14:paraId="733A8B54" w14:textId="77777777" w:rsidR="00D45B55" w:rsidRPr="00D45B55" w:rsidRDefault="00D45B55" w:rsidP="00D45B55">
      <w:pPr>
        <w:pStyle w:val="Bibliography"/>
        <w:rPr>
          <w:szCs w:val="24"/>
        </w:rPr>
      </w:pPr>
      <w:r w:rsidRPr="00D45B55">
        <w:rPr>
          <w:szCs w:val="24"/>
        </w:rPr>
        <w:t>4.</w:t>
      </w:r>
      <w:r w:rsidRPr="00D45B55">
        <w:rPr>
          <w:szCs w:val="24"/>
        </w:rPr>
        <w:tab/>
        <w:t xml:space="preserve">MacLean, A., Carter, K., Lövstrand, L., and Moran, T. User-tailorable systems: pressing the issues with buttons. </w:t>
      </w:r>
      <w:r w:rsidRPr="00D45B55">
        <w:rPr>
          <w:i/>
          <w:iCs/>
          <w:szCs w:val="24"/>
        </w:rPr>
        <w:t>Proc. of CHI 1990. 175–182.</w:t>
      </w:r>
    </w:p>
    <w:p w14:paraId="280015F2" w14:textId="03DB7F47" w:rsidR="00D45B55" w:rsidRPr="00D45B55" w:rsidRDefault="00D45B55" w:rsidP="00D45B55">
      <w:pPr>
        <w:pStyle w:val="Bibliography"/>
        <w:rPr>
          <w:szCs w:val="24"/>
        </w:rPr>
      </w:pPr>
      <w:r>
        <w:rPr>
          <w:szCs w:val="24"/>
        </w:rPr>
        <w:t>5</w:t>
      </w:r>
      <w:r w:rsidRPr="00D45B55">
        <w:rPr>
          <w:szCs w:val="24"/>
        </w:rPr>
        <w:t>.</w:t>
      </w:r>
      <w:r w:rsidRPr="00D45B55">
        <w:rPr>
          <w:szCs w:val="24"/>
        </w:rPr>
        <w:tab/>
        <w:t xml:space="preserve">McCarthy, J.F., Congleton, B., and Harper, F.M. The context, content &amp; community collage: sharing personal digital media in the physical workplace. </w:t>
      </w:r>
      <w:r w:rsidRPr="00D45B55">
        <w:rPr>
          <w:i/>
          <w:iCs/>
          <w:szCs w:val="24"/>
        </w:rPr>
        <w:t>Proc. of CSCW 2008. 97–106.</w:t>
      </w:r>
    </w:p>
    <w:p w14:paraId="2656A548" w14:textId="402DA860" w:rsidR="00D45B55" w:rsidRPr="00D45B55" w:rsidRDefault="00D45B55" w:rsidP="00D45B55">
      <w:pPr>
        <w:pStyle w:val="Bibliography"/>
        <w:rPr>
          <w:szCs w:val="24"/>
        </w:rPr>
      </w:pPr>
      <w:r>
        <w:rPr>
          <w:szCs w:val="24"/>
        </w:rPr>
        <w:t>6</w:t>
      </w:r>
      <w:r w:rsidRPr="00D45B55">
        <w:rPr>
          <w:szCs w:val="24"/>
        </w:rPr>
        <w:t>.</w:t>
      </w:r>
      <w:r w:rsidRPr="00D45B55">
        <w:rPr>
          <w:szCs w:val="24"/>
        </w:rPr>
        <w:tab/>
        <w:t xml:space="preserve">McCarthy, J.F., Farnham, S.D., Patel, Y., et al. Supporting community in third places with situated social software. </w:t>
      </w:r>
      <w:r w:rsidRPr="00D45B55">
        <w:rPr>
          <w:i/>
          <w:iCs/>
          <w:szCs w:val="24"/>
        </w:rPr>
        <w:t>Proc. of C&amp;T 2009.</w:t>
      </w:r>
      <w:r w:rsidRPr="00D45B55">
        <w:rPr>
          <w:szCs w:val="24"/>
        </w:rPr>
        <w:t xml:space="preserve"> 225–234.</w:t>
      </w:r>
    </w:p>
    <w:p w14:paraId="650F6FC1" w14:textId="6E4F03BD" w:rsidR="00D45B55" w:rsidRPr="00D45B55" w:rsidRDefault="00D45B55" w:rsidP="00D45B55">
      <w:pPr>
        <w:pStyle w:val="Bibliography"/>
        <w:rPr>
          <w:szCs w:val="24"/>
        </w:rPr>
      </w:pPr>
      <w:r>
        <w:rPr>
          <w:szCs w:val="24"/>
        </w:rPr>
        <w:t>7</w:t>
      </w:r>
      <w:r w:rsidRPr="00D45B55">
        <w:rPr>
          <w:szCs w:val="24"/>
        </w:rPr>
        <w:t>.</w:t>
      </w:r>
      <w:r w:rsidRPr="00D45B55">
        <w:rPr>
          <w:szCs w:val="24"/>
        </w:rPr>
        <w:tab/>
        <w:t xml:space="preserve">McCarthy, J.F., McDonald, D.W., Soroczak, S., Nguyen, D.H., and Rashid, A.M. Augmenting the social space of an academic conference. </w:t>
      </w:r>
      <w:r w:rsidRPr="00D45B55">
        <w:rPr>
          <w:i/>
          <w:iCs/>
          <w:szCs w:val="24"/>
        </w:rPr>
        <w:t>Proc of CSCW 2004.</w:t>
      </w:r>
      <w:r w:rsidRPr="00D45B55">
        <w:rPr>
          <w:szCs w:val="24"/>
        </w:rPr>
        <w:t xml:space="preserve"> 39–48.</w:t>
      </w:r>
    </w:p>
    <w:p w14:paraId="1C3F2C96" w14:textId="77777777" w:rsidR="00D45B55" w:rsidRPr="00D45B55" w:rsidRDefault="00D45B55" w:rsidP="00D45B55">
      <w:pPr>
        <w:pStyle w:val="Bibliography"/>
        <w:rPr>
          <w:szCs w:val="24"/>
        </w:rPr>
      </w:pPr>
      <w:r w:rsidRPr="00D45B55">
        <w:rPr>
          <w:szCs w:val="24"/>
        </w:rPr>
        <w:t>8.</w:t>
      </w:r>
      <w:r w:rsidRPr="00D45B55">
        <w:rPr>
          <w:szCs w:val="24"/>
        </w:rPr>
        <w:tab/>
        <w:t xml:space="preserve">Nacenta, M.A., Jakobsen, M.R., Dautriche, R., et al. The LunchTable: a multi-user, multi-display system for information sharing in casual group interactions. </w:t>
      </w:r>
      <w:r w:rsidRPr="00D45B55">
        <w:rPr>
          <w:i/>
          <w:iCs/>
          <w:szCs w:val="24"/>
        </w:rPr>
        <w:t>Proceedings of the 2012 International Symposium on Pervasive Displays</w:t>
      </w:r>
      <w:r w:rsidRPr="00D45B55">
        <w:rPr>
          <w:szCs w:val="24"/>
        </w:rPr>
        <w:t>, ACM (2012), 18:1–18:6.</w:t>
      </w:r>
    </w:p>
    <w:p w14:paraId="3E9E386E" w14:textId="77777777" w:rsidR="00D45B55" w:rsidRPr="00D45B55" w:rsidRDefault="00D45B55" w:rsidP="00D45B55">
      <w:pPr>
        <w:pStyle w:val="Bibliography"/>
        <w:rPr>
          <w:szCs w:val="24"/>
        </w:rPr>
      </w:pPr>
      <w:r w:rsidRPr="00D45B55">
        <w:rPr>
          <w:szCs w:val="24"/>
        </w:rPr>
        <w:t>9.</w:t>
      </w:r>
      <w:r w:rsidRPr="00D45B55">
        <w:rPr>
          <w:szCs w:val="24"/>
        </w:rPr>
        <w:tab/>
        <w:t xml:space="preserve">Stone soup. </w:t>
      </w:r>
      <w:r w:rsidRPr="00D45B55">
        <w:rPr>
          <w:i/>
          <w:iCs/>
          <w:szCs w:val="24"/>
        </w:rPr>
        <w:t>Wikipedia, the free encyclopedia</w:t>
      </w:r>
      <w:r w:rsidRPr="00D45B55">
        <w:rPr>
          <w:szCs w:val="24"/>
        </w:rPr>
        <w:t>, 2012. http://en.wikipedia.org/w/index.php?title=Stone_soup&amp;oldid=527797409.</w:t>
      </w:r>
    </w:p>
    <w:p w14:paraId="3F27F796" w14:textId="75FB9DD8" w:rsidR="00D45B55" w:rsidRPr="00D45B55" w:rsidRDefault="00D45B55" w:rsidP="00D45B55">
      <w:r>
        <w:fldChar w:fldCharType="end"/>
      </w:r>
    </w:p>
    <w:p w14:paraId="797F6835" w14:textId="4941D190" w:rsidR="00B93B45" w:rsidRDefault="00B93B45" w:rsidP="00474C77">
      <w:pPr>
        <w:pStyle w:val="Bibliography"/>
      </w:pPr>
    </w:p>
    <w:sectPr w:rsidR="00B93B45">
      <w:headerReference w:type="default" r:id="rId28"/>
      <w:type w:val="continuous"/>
      <w:pgSz w:w="15840" w:h="12240" w:orient="landscape" w:code="1"/>
      <w:pgMar w:top="2330" w:right="1530" w:bottom="1170" w:left="3960" w:header="994" w:footer="720" w:gutter="0"/>
      <w:cols w:num="2"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4941FC" w14:textId="77777777" w:rsidR="008E0AEF" w:rsidRDefault="008E0AEF">
      <w:pPr>
        <w:spacing w:after="0" w:line="240" w:lineRule="auto"/>
      </w:pPr>
      <w:r>
        <w:separator/>
      </w:r>
    </w:p>
  </w:endnote>
  <w:endnote w:type="continuationSeparator" w:id="0">
    <w:p w14:paraId="66CD3901" w14:textId="77777777" w:rsidR="008E0AEF" w:rsidRDefault="008E0A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Geneva">
    <w:panose1 w:val="020B0503030404040204"/>
    <w:charset w:val="00"/>
    <w:family w:val="auto"/>
    <w:pitch w:val="variable"/>
    <w:sig w:usb0="00000007" w:usb1="00000000" w:usb2="00000000" w:usb3="00000000" w:csb0="00000093"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9D301B" w14:textId="77777777" w:rsidR="008E0AEF" w:rsidRDefault="008E0AEF">
      <w:pPr>
        <w:spacing w:after="0" w:line="240" w:lineRule="auto"/>
      </w:pPr>
      <w:r>
        <w:separator/>
      </w:r>
    </w:p>
  </w:footnote>
  <w:footnote w:type="continuationSeparator" w:id="0">
    <w:p w14:paraId="55B14C82" w14:textId="77777777" w:rsidR="008E0AEF" w:rsidRDefault="008E0AEF">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C342E" w14:textId="77777777" w:rsidR="008E0AEF" w:rsidRDefault="008E0AEF">
    <w:pPr>
      <w:tabs>
        <w:tab w:val="right" w:pos="10080"/>
      </w:tabs>
      <w:rPr>
        <w:rStyle w:val="PageNumber"/>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1A680" w14:textId="77777777" w:rsidR="008E0AEF" w:rsidRDefault="008E0AEF">
    <w:pPr>
      <w:pStyle w:val="Header"/>
      <w:tabs>
        <w:tab w:val="clear" w:pos="10080"/>
        <w:tab w:val="right" w:pos="10170"/>
      </w:tabs>
      <w:ind w:left="0"/>
    </w:pPr>
    <w:r>
      <w:rPr>
        <w:rStyle w:val="PageNumber"/>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78756" w14:textId="77777777" w:rsidR="008E0AEF" w:rsidRDefault="008E0AEF">
    <w:pPr>
      <w:pStyle w:val="Header"/>
      <w:tabs>
        <w:tab w:val="clear" w:pos="10080"/>
        <w:tab w:val="right" w:pos="10170"/>
      </w:tabs>
      <w:ind w:left="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050E05C"/>
    <w:lvl w:ilvl="0">
      <w:numFmt w:val="decimal"/>
      <w:lvlText w:val="*"/>
      <w:lvlJc w:val="left"/>
    </w:lvl>
  </w:abstractNum>
  <w:abstractNum w:abstractNumId="1">
    <w:nsid w:val="21735FA0"/>
    <w:multiLevelType w:val="hybridMultilevel"/>
    <w:tmpl w:val="983E1074"/>
    <w:lvl w:ilvl="0" w:tplc="A98C12F6">
      <w:start w:val="1"/>
      <w:numFmt w:val="decimal"/>
      <w:lvlText w:val="%1."/>
      <w:lvlJc w:val="left"/>
      <w:pPr>
        <w:tabs>
          <w:tab w:val="num" w:pos="720"/>
        </w:tabs>
        <w:ind w:left="720" w:hanging="360"/>
      </w:pPr>
    </w:lvl>
    <w:lvl w:ilvl="1" w:tplc="C07493C0" w:tentative="1">
      <w:start w:val="1"/>
      <w:numFmt w:val="decimal"/>
      <w:lvlText w:val="%2."/>
      <w:lvlJc w:val="left"/>
      <w:pPr>
        <w:tabs>
          <w:tab w:val="num" w:pos="1440"/>
        </w:tabs>
        <w:ind w:left="1440" w:hanging="360"/>
      </w:pPr>
    </w:lvl>
    <w:lvl w:ilvl="2" w:tplc="C40EDB02" w:tentative="1">
      <w:start w:val="1"/>
      <w:numFmt w:val="decimal"/>
      <w:lvlText w:val="%3."/>
      <w:lvlJc w:val="left"/>
      <w:pPr>
        <w:tabs>
          <w:tab w:val="num" w:pos="2160"/>
        </w:tabs>
        <w:ind w:left="2160" w:hanging="360"/>
      </w:pPr>
    </w:lvl>
    <w:lvl w:ilvl="3" w:tplc="89006602" w:tentative="1">
      <w:start w:val="1"/>
      <w:numFmt w:val="decimal"/>
      <w:lvlText w:val="%4."/>
      <w:lvlJc w:val="left"/>
      <w:pPr>
        <w:tabs>
          <w:tab w:val="num" w:pos="2880"/>
        </w:tabs>
        <w:ind w:left="2880" w:hanging="360"/>
      </w:pPr>
    </w:lvl>
    <w:lvl w:ilvl="4" w:tplc="FA5A08AE" w:tentative="1">
      <w:start w:val="1"/>
      <w:numFmt w:val="decimal"/>
      <w:lvlText w:val="%5."/>
      <w:lvlJc w:val="left"/>
      <w:pPr>
        <w:tabs>
          <w:tab w:val="num" w:pos="3600"/>
        </w:tabs>
        <w:ind w:left="3600" w:hanging="360"/>
      </w:pPr>
    </w:lvl>
    <w:lvl w:ilvl="5" w:tplc="44ACCF52" w:tentative="1">
      <w:start w:val="1"/>
      <w:numFmt w:val="decimal"/>
      <w:lvlText w:val="%6."/>
      <w:lvlJc w:val="left"/>
      <w:pPr>
        <w:tabs>
          <w:tab w:val="num" w:pos="4320"/>
        </w:tabs>
        <w:ind w:left="4320" w:hanging="360"/>
      </w:pPr>
    </w:lvl>
    <w:lvl w:ilvl="6" w:tplc="0B808482" w:tentative="1">
      <w:start w:val="1"/>
      <w:numFmt w:val="decimal"/>
      <w:lvlText w:val="%7."/>
      <w:lvlJc w:val="left"/>
      <w:pPr>
        <w:tabs>
          <w:tab w:val="num" w:pos="5040"/>
        </w:tabs>
        <w:ind w:left="5040" w:hanging="360"/>
      </w:pPr>
    </w:lvl>
    <w:lvl w:ilvl="7" w:tplc="D5F0EE56" w:tentative="1">
      <w:start w:val="1"/>
      <w:numFmt w:val="decimal"/>
      <w:lvlText w:val="%8."/>
      <w:lvlJc w:val="left"/>
      <w:pPr>
        <w:tabs>
          <w:tab w:val="num" w:pos="5760"/>
        </w:tabs>
        <w:ind w:left="5760" w:hanging="360"/>
      </w:pPr>
    </w:lvl>
    <w:lvl w:ilvl="8" w:tplc="E09A3218" w:tentative="1">
      <w:start w:val="1"/>
      <w:numFmt w:val="decimal"/>
      <w:lvlText w:val="%9."/>
      <w:lvlJc w:val="left"/>
      <w:pPr>
        <w:tabs>
          <w:tab w:val="num" w:pos="6480"/>
        </w:tabs>
        <w:ind w:left="6480" w:hanging="360"/>
      </w:pPr>
    </w:lvl>
  </w:abstractNum>
  <w:abstractNum w:abstractNumId="2">
    <w:nsid w:val="2B1B76ED"/>
    <w:multiLevelType w:val="hybridMultilevel"/>
    <w:tmpl w:val="7D745294"/>
    <w:lvl w:ilvl="0" w:tplc="5612564C">
      <w:start w:val="1"/>
      <w:numFmt w:val="decimal"/>
      <w:lvlText w:val="%1."/>
      <w:lvlJc w:val="left"/>
      <w:pPr>
        <w:tabs>
          <w:tab w:val="num" w:pos="720"/>
        </w:tabs>
        <w:ind w:left="720" w:hanging="360"/>
      </w:pPr>
    </w:lvl>
    <w:lvl w:ilvl="1" w:tplc="F9C21F6E" w:tentative="1">
      <w:start w:val="1"/>
      <w:numFmt w:val="decimal"/>
      <w:lvlText w:val="%2."/>
      <w:lvlJc w:val="left"/>
      <w:pPr>
        <w:tabs>
          <w:tab w:val="num" w:pos="1440"/>
        </w:tabs>
        <w:ind w:left="1440" w:hanging="360"/>
      </w:pPr>
    </w:lvl>
    <w:lvl w:ilvl="2" w:tplc="008065B6" w:tentative="1">
      <w:start w:val="1"/>
      <w:numFmt w:val="decimal"/>
      <w:lvlText w:val="%3."/>
      <w:lvlJc w:val="left"/>
      <w:pPr>
        <w:tabs>
          <w:tab w:val="num" w:pos="2160"/>
        </w:tabs>
        <w:ind w:left="2160" w:hanging="360"/>
      </w:pPr>
    </w:lvl>
    <w:lvl w:ilvl="3" w:tplc="78746640" w:tentative="1">
      <w:start w:val="1"/>
      <w:numFmt w:val="decimal"/>
      <w:lvlText w:val="%4."/>
      <w:lvlJc w:val="left"/>
      <w:pPr>
        <w:tabs>
          <w:tab w:val="num" w:pos="2880"/>
        </w:tabs>
        <w:ind w:left="2880" w:hanging="360"/>
      </w:pPr>
    </w:lvl>
    <w:lvl w:ilvl="4" w:tplc="31364122" w:tentative="1">
      <w:start w:val="1"/>
      <w:numFmt w:val="decimal"/>
      <w:lvlText w:val="%5."/>
      <w:lvlJc w:val="left"/>
      <w:pPr>
        <w:tabs>
          <w:tab w:val="num" w:pos="3600"/>
        </w:tabs>
        <w:ind w:left="3600" w:hanging="360"/>
      </w:pPr>
    </w:lvl>
    <w:lvl w:ilvl="5" w:tplc="299A71D8" w:tentative="1">
      <w:start w:val="1"/>
      <w:numFmt w:val="decimal"/>
      <w:lvlText w:val="%6."/>
      <w:lvlJc w:val="left"/>
      <w:pPr>
        <w:tabs>
          <w:tab w:val="num" w:pos="4320"/>
        </w:tabs>
        <w:ind w:left="4320" w:hanging="360"/>
      </w:pPr>
    </w:lvl>
    <w:lvl w:ilvl="6" w:tplc="06A4075A" w:tentative="1">
      <w:start w:val="1"/>
      <w:numFmt w:val="decimal"/>
      <w:lvlText w:val="%7."/>
      <w:lvlJc w:val="left"/>
      <w:pPr>
        <w:tabs>
          <w:tab w:val="num" w:pos="5040"/>
        </w:tabs>
        <w:ind w:left="5040" w:hanging="360"/>
      </w:pPr>
    </w:lvl>
    <w:lvl w:ilvl="7" w:tplc="557E2788" w:tentative="1">
      <w:start w:val="1"/>
      <w:numFmt w:val="decimal"/>
      <w:lvlText w:val="%8."/>
      <w:lvlJc w:val="left"/>
      <w:pPr>
        <w:tabs>
          <w:tab w:val="num" w:pos="5760"/>
        </w:tabs>
        <w:ind w:left="5760" w:hanging="360"/>
      </w:pPr>
    </w:lvl>
    <w:lvl w:ilvl="8" w:tplc="F8EADC92" w:tentative="1">
      <w:start w:val="1"/>
      <w:numFmt w:val="decimal"/>
      <w:lvlText w:val="%9."/>
      <w:lvlJc w:val="left"/>
      <w:pPr>
        <w:tabs>
          <w:tab w:val="num" w:pos="6480"/>
        </w:tabs>
        <w:ind w:left="6480" w:hanging="360"/>
      </w:pPr>
    </w:lvl>
  </w:abstractNum>
  <w:abstractNum w:abstractNumId="3">
    <w:nsid w:val="3F4B5280"/>
    <w:multiLevelType w:val="singleLevel"/>
    <w:tmpl w:val="E7F65E0E"/>
    <w:lvl w:ilvl="0">
      <w:start w:val="1"/>
      <w:numFmt w:val="bullet"/>
      <w:lvlText w:val=""/>
      <w:lvlJc w:val="left"/>
      <w:pPr>
        <w:tabs>
          <w:tab w:val="num" w:pos="360"/>
        </w:tabs>
        <w:ind w:left="360" w:hanging="360"/>
      </w:pPr>
      <w:rPr>
        <w:rFonts w:ascii="Wingdings" w:hAnsi="Wingdings" w:hint="default"/>
        <w:sz w:val="16"/>
      </w:rPr>
    </w:lvl>
  </w:abstractNum>
  <w:abstractNum w:abstractNumId="4">
    <w:nsid w:val="3F8F0C70"/>
    <w:multiLevelType w:val="singleLevel"/>
    <w:tmpl w:val="E7F65E0E"/>
    <w:lvl w:ilvl="0">
      <w:start w:val="1"/>
      <w:numFmt w:val="bullet"/>
      <w:lvlText w:val=""/>
      <w:lvlJc w:val="left"/>
      <w:pPr>
        <w:tabs>
          <w:tab w:val="num" w:pos="360"/>
        </w:tabs>
        <w:ind w:left="360" w:hanging="360"/>
      </w:pPr>
      <w:rPr>
        <w:rFonts w:ascii="Wingdings" w:hAnsi="Wingdings" w:hint="default"/>
        <w:sz w:val="16"/>
      </w:rPr>
    </w:lvl>
  </w:abstractNum>
  <w:abstractNum w:abstractNumId="5">
    <w:nsid w:val="4B8910A2"/>
    <w:multiLevelType w:val="singleLevel"/>
    <w:tmpl w:val="7506EBBA"/>
    <w:lvl w:ilvl="0">
      <w:start w:val="9"/>
      <w:numFmt w:val="decimal"/>
      <w:lvlText w:val="%1"/>
      <w:lvlJc w:val="left"/>
      <w:pPr>
        <w:tabs>
          <w:tab w:val="num" w:pos="2160"/>
        </w:tabs>
        <w:ind w:left="2160" w:hanging="360"/>
      </w:pPr>
      <w:rPr>
        <w:rFonts w:hint="default"/>
      </w:rPr>
    </w:lvl>
  </w:abstractNum>
  <w:abstractNum w:abstractNumId="6">
    <w:nsid w:val="5A0A036E"/>
    <w:multiLevelType w:val="singleLevel"/>
    <w:tmpl w:val="61E616DA"/>
    <w:lvl w:ilvl="0">
      <w:start w:val="1"/>
      <w:numFmt w:val="decimal"/>
      <w:lvlText w:val="%1."/>
      <w:legacy w:legacy="1" w:legacySpace="0" w:legacyIndent="144"/>
      <w:lvlJc w:val="left"/>
      <w:pPr>
        <w:ind w:left="144" w:hanging="144"/>
      </w:pPr>
    </w:lvl>
  </w:abstractNum>
  <w:abstractNum w:abstractNumId="7">
    <w:nsid w:val="5BB151A4"/>
    <w:multiLevelType w:val="multilevel"/>
    <w:tmpl w:val="0F962DDA"/>
    <w:lvl w:ilvl="0">
      <w:start w:val="1"/>
      <w:numFmt w:val="decimal"/>
      <w:pStyle w:val="References"/>
      <w:lvlText w:val="[%1]"/>
      <w:lvlJc w:val="left"/>
      <w:pPr>
        <w:tabs>
          <w:tab w:val="num" w:pos="360"/>
        </w:tabs>
        <w:ind w:left="0" w:firstLine="0"/>
      </w:pPr>
      <w:rPr>
        <w:rFonts w:ascii="Arial" w:hAnsi="Arial" w:hint="default"/>
      </w:rPr>
    </w:lvl>
    <w:lvl w:ilvl="1">
      <w:start w:val="1"/>
      <w:numFmt w:val="lowerLetter"/>
      <w:lvlText w:val="%2."/>
      <w:lvlJc w:val="left"/>
      <w:pPr>
        <w:tabs>
          <w:tab w:val="num" w:pos="3240"/>
        </w:tabs>
        <w:ind w:left="3240" w:hanging="360"/>
      </w:pPr>
    </w:lvl>
    <w:lvl w:ilvl="2">
      <w:start w:val="1"/>
      <w:numFmt w:val="lowerRoman"/>
      <w:lvlText w:val="%3."/>
      <w:lvlJc w:val="right"/>
      <w:pPr>
        <w:tabs>
          <w:tab w:val="num" w:pos="3960"/>
        </w:tabs>
        <w:ind w:left="3960" w:hanging="180"/>
      </w:pPr>
    </w:lvl>
    <w:lvl w:ilvl="3">
      <w:start w:val="1"/>
      <w:numFmt w:val="decimal"/>
      <w:lvlText w:val="%4."/>
      <w:lvlJc w:val="left"/>
      <w:pPr>
        <w:tabs>
          <w:tab w:val="num" w:pos="4680"/>
        </w:tabs>
        <w:ind w:left="4680" w:hanging="360"/>
      </w:pPr>
    </w:lvl>
    <w:lvl w:ilvl="4">
      <w:start w:val="1"/>
      <w:numFmt w:val="lowerLetter"/>
      <w:lvlText w:val="%5."/>
      <w:lvlJc w:val="left"/>
      <w:pPr>
        <w:tabs>
          <w:tab w:val="num" w:pos="5400"/>
        </w:tabs>
        <w:ind w:left="5400" w:hanging="360"/>
      </w:pPr>
    </w:lvl>
    <w:lvl w:ilvl="5">
      <w:start w:val="1"/>
      <w:numFmt w:val="lowerRoman"/>
      <w:lvlText w:val="%6."/>
      <w:lvlJc w:val="right"/>
      <w:pPr>
        <w:tabs>
          <w:tab w:val="num" w:pos="6120"/>
        </w:tabs>
        <w:ind w:left="6120" w:hanging="180"/>
      </w:pPr>
    </w:lvl>
    <w:lvl w:ilvl="6">
      <w:start w:val="1"/>
      <w:numFmt w:val="decimal"/>
      <w:lvlText w:val="%7."/>
      <w:lvlJc w:val="left"/>
      <w:pPr>
        <w:tabs>
          <w:tab w:val="num" w:pos="6840"/>
        </w:tabs>
        <w:ind w:left="6840" w:hanging="360"/>
      </w:pPr>
    </w:lvl>
    <w:lvl w:ilvl="7">
      <w:start w:val="1"/>
      <w:numFmt w:val="lowerLetter"/>
      <w:lvlText w:val="%8."/>
      <w:lvlJc w:val="left"/>
      <w:pPr>
        <w:tabs>
          <w:tab w:val="num" w:pos="7560"/>
        </w:tabs>
        <w:ind w:left="7560" w:hanging="360"/>
      </w:pPr>
    </w:lvl>
    <w:lvl w:ilvl="8">
      <w:start w:val="1"/>
      <w:numFmt w:val="lowerRoman"/>
      <w:lvlText w:val="%9."/>
      <w:lvlJc w:val="right"/>
      <w:pPr>
        <w:tabs>
          <w:tab w:val="num" w:pos="8280"/>
        </w:tabs>
        <w:ind w:left="8280" w:hanging="180"/>
      </w:pPr>
    </w:lvl>
  </w:abstractNum>
  <w:abstractNum w:abstractNumId="8">
    <w:nsid w:val="6F1D6A21"/>
    <w:multiLevelType w:val="singleLevel"/>
    <w:tmpl w:val="7DC2F074"/>
    <w:lvl w:ilvl="0">
      <w:start w:val="1"/>
      <w:numFmt w:val="decimal"/>
      <w:lvlText w:val="[%1]"/>
      <w:lvlJc w:val="left"/>
      <w:pPr>
        <w:tabs>
          <w:tab w:val="num" w:pos="360"/>
        </w:tabs>
        <w:ind w:left="360" w:hanging="360"/>
      </w:pPr>
      <w:rPr>
        <w:rFonts w:ascii="Times New Roman" w:hAnsi="Times New Roman" w:hint="default"/>
        <w:sz w:val="20"/>
      </w:rPr>
    </w:lvl>
  </w:abstractNum>
  <w:abstractNum w:abstractNumId="9">
    <w:nsid w:val="75D66BB8"/>
    <w:multiLevelType w:val="singleLevel"/>
    <w:tmpl w:val="D214CD6E"/>
    <w:lvl w:ilvl="0">
      <w:start w:val="1"/>
      <w:numFmt w:val="decimal"/>
      <w:pStyle w:val="Numberedlist"/>
      <w:lvlText w:val="%1."/>
      <w:lvlJc w:val="left"/>
      <w:pPr>
        <w:tabs>
          <w:tab w:val="num" w:pos="360"/>
        </w:tabs>
        <w:ind w:left="360" w:hanging="360"/>
      </w:pPr>
    </w:lvl>
  </w:abstractNum>
  <w:abstractNum w:abstractNumId="10">
    <w:nsid w:val="7611432E"/>
    <w:multiLevelType w:val="hybridMultilevel"/>
    <w:tmpl w:val="1C30DD6E"/>
    <w:lvl w:ilvl="0" w:tplc="AD948A7C">
      <w:start w:val="1"/>
      <w:numFmt w:val="bullet"/>
      <w:lvlText w:val=""/>
      <w:lvlJc w:val="left"/>
      <w:pPr>
        <w:tabs>
          <w:tab w:val="num" w:pos="2880"/>
        </w:tabs>
        <w:ind w:left="2880" w:hanging="360"/>
      </w:pPr>
      <w:rPr>
        <w:rFonts w:ascii="Symbol" w:hAnsi="Symbol" w:hint="default"/>
      </w:rPr>
    </w:lvl>
    <w:lvl w:ilvl="1" w:tplc="49B285E0" w:tentative="1">
      <w:start w:val="1"/>
      <w:numFmt w:val="bullet"/>
      <w:lvlText w:val="o"/>
      <w:lvlJc w:val="left"/>
      <w:pPr>
        <w:tabs>
          <w:tab w:val="num" w:pos="3600"/>
        </w:tabs>
        <w:ind w:left="3600" w:hanging="360"/>
      </w:pPr>
      <w:rPr>
        <w:rFonts w:ascii="Courier New" w:hAnsi="Courier New" w:hint="default"/>
      </w:rPr>
    </w:lvl>
    <w:lvl w:ilvl="2" w:tplc="42484BB0" w:tentative="1">
      <w:start w:val="1"/>
      <w:numFmt w:val="bullet"/>
      <w:lvlText w:val=""/>
      <w:lvlJc w:val="left"/>
      <w:pPr>
        <w:tabs>
          <w:tab w:val="num" w:pos="4320"/>
        </w:tabs>
        <w:ind w:left="4320" w:hanging="360"/>
      </w:pPr>
      <w:rPr>
        <w:rFonts w:ascii="Wingdings" w:hAnsi="Wingdings" w:hint="default"/>
      </w:rPr>
    </w:lvl>
    <w:lvl w:ilvl="3" w:tplc="F9DC31BC" w:tentative="1">
      <w:start w:val="1"/>
      <w:numFmt w:val="bullet"/>
      <w:lvlText w:val=""/>
      <w:lvlJc w:val="left"/>
      <w:pPr>
        <w:tabs>
          <w:tab w:val="num" w:pos="5040"/>
        </w:tabs>
        <w:ind w:left="5040" w:hanging="360"/>
      </w:pPr>
      <w:rPr>
        <w:rFonts w:ascii="Symbol" w:hAnsi="Symbol" w:hint="default"/>
      </w:rPr>
    </w:lvl>
    <w:lvl w:ilvl="4" w:tplc="7EEA556C" w:tentative="1">
      <w:start w:val="1"/>
      <w:numFmt w:val="bullet"/>
      <w:lvlText w:val="o"/>
      <w:lvlJc w:val="left"/>
      <w:pPr>
        <w:tabs>
          <w:tab w:val="num" w:pos="5760"/>
        </w:tabs>
        <w:ind w:left="5760" w:hanging="360"/>
      </w:pPr>
      <w:rPr>
        <w:rFonts w:ascii="Courier New" w:hAnsi="Courier New" w:hint="default"/>
      </w:rPr>
    </w:lvl>
    <w:lvl w:ilvl="5" w:tplc="84262B48" w:tentative="1">
      <w:start w:val="1"/>
      <w:numFmt w:val="bullet"/>
      <w:lvlText w:val=""/>
      <w:lvlJc w:val="left"/>
      <w:pPr>
        <w:tabs>
          <w:tab w:val="num" w:pos="6480"/>
        </w:tabs>
        <w:ind w:left="6480" w:hanging="360"/>
      </w:pPr>
      <w:rPr>
        <w:rFonts w:ascii="Wingdings" w:hAnsi="Wingdings" w:hint="default"/>
      </w:rPr>
    </w:lvl>
    <w:lvl w:ilvl="6" w:tplc="C5CA59DC" w:tentative="1">
      <w:start w:val="1"/>
      <w:numFmt w:val="bullet"/>
      <w:lvlText w:val=""/>
      <w:lvlJc w:val="left"/>
      <w:pPr>
        <w:tabs>
          <w:tab w:val="num" w:pos="7200"/>
        </w:tabs>
        <w:ind w:left="7200" w:hanging="360"/>
      </w:pPr>
      <w:rPr>
        <w:rFonts w:ascii="Symbol" w:hAnsi="Symbol" w:hint="default"/>
      </w:rPr>
    </w:lvl>
    <w:lvl w:ilvl="7" w:tplc="BD946616" w:tentative="1">
      <w:start w:val="1"/>
      <w:numFmt w:val="bullet"/>
      <w:lvlText w:val="o"/>
      <w:lvlJc w:val="left"/>
      <w:pPr>
        <w:tabs>
          <w:tab w:val="num" w:pos="7920"/>
        </w:tabs>
        <w:ind w:left="7920" w:hanging="360"/>
      </w:pPr>
      <w:rPr>
        <w:rFonts w:ascii="Courier New" w:hAnsi="Courier New" w:hint="default"/>
      </w:rPr>
    </w:lvl>
    <w:lvl w:ilvl="8" w:tplc="B80E5E9A" w:tentative="1">
      <w:start w:val="1"/>
      <w:numFmt w:val="bullet"/>
      <w:lvlText w:val=""/>
      <w:lvlJc w:val="left"/>
      <w:pPr>
        <w:tabs>
          <w:tab w:val="num" w:pos="8640"/>
        </w:tabs>
        <w:ind w:left="8640" w:hanging="360"/>
      </w:pPr>
      <w:rPr>
        <w:rFonts w:ascii="Wingdings" w:hAnsi="Wingdings" w:hint="default"/>
      </w:rPr>
    </w:lvl>
  </w:abstractNum>
  <w:abstractNum w:abstractNumId="11">
    <w:nsid w:val="7EBF4952"/>
    <w:multiLevelType w:val="hybridMultilevel"/>
    <w:tmpl w:val="15D2761A"/>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nsid w:val="7FE40FC1"/>
    <w:multiLevelType w:val="singleLevel"/>
    <w:tmpl w:val="2FA09710"/>
    <w:lvl w:ilvl="0">
      <w:start w:val="1"/>
      <w:numFmt w:val="bullet"/>
      <w:pStyle w:val="bulletlist"/>
      <w:lvlText w:val=""/>
      <w:lvlJc w:val="left"/>
      <w:pPr>
        <w:tabs>
          <w:tab w:val="num" w:pos="360"/>
        </w:tabs>
        <w:ind w:left="360" w:hanging="360"/>
      </w:pPr>
      <w:rPr>
        <w:rFonts w:ascii="Wingdings" w:hAnsi="Wingdings" w:hint="default"/>
        <w:sz w:val="16"/>
      </w:rPr>
    </w:lvl>
  </w:abstractNum>
  <w:num w:numId="1">
    <w:abstractNumId w:val="5"/>
  </w:num>
  <w:num w:numId="2">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3">
    <w:abstractNumId w:val="12"/>
  </w:num>
  <w:num w:numId="4">
    <w:abstractNumId w:val="3"/>
  </w:num>
  <w:num w:numId="5">
    <w:abstractNumId w:val="4"/>
  </w:num>
  <w:num w:numId="6">
    <w:abstractNumId w:val="10"/>
  </w:num>
  <w:num w:numId="7">
    <w:abstractNumId w:val="8"/>
  </w:num>
  <w:num w:numId="8">
    <w:abstractNumId w:val="7"/>
  </w:num>
  <w:num w:numId="9">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0">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2">
    <w:abstractNumId w:val="9"/>
  </w:num>
  <w:num w:numId="13">
    <w:abstractNumId w:val="9"/>
  </w:num>
  <w:num w:numId="14">
    <w:abstractNumId w:val="9"/>
    <w:lvlOverride w:ilvl="0">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11"/>
  </w:num>
  <w:num w:numId="22">
    <w:abstractNumId w:val="12"/>
  </w:num>
  <w:num w:numId="23">
    <w:abstractNumId w:val="9"/>
  </w:num>
  <w:num w:numId="24">
    <w:abstractNumId w:val="7"/>
  </w:num>
  <w:num w:numId="25">
    <w:abstractNumId w:val="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proofState w:spelling="clean" w:grammar="clean"/>
  <w:attachedTemplate r:id="rId1"/>
  <w:stylePaneSortMethod w:val="0000"/>
  <w:defaultTabStop w:val="720"/>
  <w:displayHorizontalDrawingGridEvery w:val="0"/>
  <w:displayVerticalDrawingGridEvery w:val="0"/>
  <w:doNotUseMarginsForDrawingGridOrigin/>
  <w:noPunctuationKerning/>
  <w:characterSpacingControl w:val="doNotCompress"/>
  <w:savePreviewPicture/>
  <w:hdrShapeDefaults>
    <o:shapedefaults v:ext="edit" spidmax="2050" strokecolor="silver">
      <v:stroke color="silver"/>
      <v:shadow color="gray" opacity="1" offset="2pt,2pt"/>
      <o:colormru v:ext="edit" colors="#333,#c30,#ddd,#f8f8f8"/>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3475"/>
    <w:rsid w:val="00001630"/>
    <w:rsid w:val="0000499F"/>
    <w:rsid w:val="00010074"/>
    <w:rsid w:val="000122C1"/>
    <w:rsid w:val="00014B8E"/>
    <w:rsid w:val="00017BC1"/>
    <w:rsid w:val="00021239"/>
    <w:rsid w:val="00024A88"/>
    <w:rsid w:val="0003431C"/>
    <w:rsid w:val="000345E6"/>
    <w:rsid w:val="00041D60"/>
    <w:rsid w:val="000547A8"/>
    <w:rsid w:val="00055088"/>
    <w:rsid w:val="00083414"/>
    <w:rsid w:val="00090999"/>
    <w:rsid w:val="00093084"/>
    <w:rsid w:val="000A0EFA"/>
    <w:rsid w:val="000A1A5A"/>
    <w:rsid w:val="000A57EA"/>
    <w:rsid w:val="000C4627"/>
    <w:rsid w:val="000D721D"/>
    <w:rsid w:val="000D7802"/>
    <w:rsid w:val="000E0DF5"/>
    <w:rsid w:val="000E6526"/>
    <w:rsid w:val="00113BB9"/>
    <w:rsid w:val="00115342"/>
    <w:rsid w:val="00116AD6"/>
    <w:rsid w:val="00120972"/>
    <w:rsid w:val="001212D1"/>
    <w:rsid w:val="0012216F"/>
    <w:rsid w:val="001320F0"/>
    <w:rsid w:val="0014496F"/>
    <w:rsid w:val="001449BE"/>
    <w:rsid w:val="001521F1"/>
    <w:rsid w:val="00157F60"/>
    <w:rsid w:val="00164745"/>
    <w:rsid w:val="001647E4"/>
    <w:rsid w:val="00167500"/>
    <w:rsid w:val="001773A0"/>
    <w:rsid w:val="00183B62"/>
    <w:rsid w:val="0018623F"/>
    <w:rsid w:val="0018781E"/>
    <w:rsid w:val="001958A0"/>
    <w:rsid w:val="00197073"/>
    <w:rsid w:val="001977E7"/>
    <w:rsid w:val="00197B0F"/>
    <w:rsid w:val="001A7F70"/>
    <w:rsid w:val="001B02C2"/>
    <w:rsid w:val="001B149F"/>
    <w:rsid w:val="001B2F40"/>
    <w:rsid w:val="001B35D0"/>
    <w:rsid w:val="001B5E20"/>
    <w:rsid w:val="001C21B5"/>
    <w:rsid w:val="001C79F8"/>
    <w:rsid w:val="001D1881"/>
    <w:rsid w:val="001D64FD"/>
    <w:rsid w:val="001E4B48"/>
    <w:rsid w:val="001E6DA7"/>
    <w:rsid w:val="0020505C"/>
    <w:rsid w:val="002155F8"/>
    <w:rsid w:val="00225B27"/>
    <w:rsid w:val="002335AE"/>
    <w:rsid w:val="00236D01"/>
    <w:rsid w:val="002423AA"/>
    <w:rsid w:val="00243CD8"/>
    <w:rsid w:val="00247514"/>
    <w:rsid w:val="00251CCE"/>
    <w:rsid w:val="00256344"/>
    <w:rsid w:val="00271159"/>
    <w:rsid w:val="0028516A"/>
    <w:rsid w:val="002854C3"/>
    <w:rsid w:val="00287365"/>
    <w:rsid w:val="002A4ECC"/>
    <w:rsid w:val="002B00BB"/>
    <w:rsid w:val="002B5314"/>
    <w:rsid w:val="002C6413"/>
    <w:rsid w:val="002D2632"/>
    <w:rsid w:val="002D3475"/>
    <w:rsid w:val="002E0087"/>
    <w:rsid w:val="002F726B"/>
    <w:rsid w:val="002F793F"/>
    <w:rsid w:val="003067AC"/>
    <w:rsid w:val="0032411F"/>
    <w:rsid w:val="00331841"/>
    <w:rsid w:val="00341544"/>
    <w:rsid w:val="00342FE4"/>
    <w:rsid w:val="00345190"/>
    <w:rsid w:val="00352013"/>
    <w:rsid w:val="0035311C"/>
    <w:rsid w:val="00362CB1"/>
    <w:rsid w:val="00362FC6"/>
    <w:rsid w:val="00367D90"/>
    <w:rsid w:val="00376AAF"/>
    <w:rsid w:val="00377F6A"/>
    <w:rsid w:val="00384778"/>
    <w:rsid w:val="00396443"/>
    <w:rsid w:val="003A1BF3"/>
    <w:rsid w:val="003A3FCA"/>
    <w:rsid w:val="003A7E37"/>
    <w:rsid w:val="003B0036"/>
    <w:rsid w:val="003B7F4C"/>
    <w:rsid w:val="003C24CF"/>
    <w:rsid w:val="003C57DD"/>
    <w:rsid w:val="003E06E1"/>
    <w:rsid w:val="003E1CBC"/>
    <w:rsid w:val="003E25ED"/>
    <w:rsid w:val="003F2024"/>
    <w:rsid w:val="003F4970"/>
    <w:rsid w:val="00400C8C"/>
    <w:rsid w:val="004057F8"/>
    <w:rsid w:val="0040630C"/>
    <w:rsid w:val="00407323"/>
    <w:rsid w:val="00413042"/>
    <w:rsid w:val="004143F4"/>
    <w:rsid w:val="00417B90"/>
    <w:rsid w:val="00425F1C"/>
    <w:rsid w:val="004304CC"/>
    <w:rsid w:val="00434A3F"/>
    <w:rsid w:val="00445B50"/>
    <w:rsid w:val="00450C51"/>
    <w:rsid w:val="00455D66"/>
    <w:rsid w:val="00474C77"/>
    <w:rsid w:val="004819A1"/>
    <w:rsid w:val="00481AE7"/>
    <w:rsid w:val="004840E1"/>
    <w:rsid w:val="00497408"/>
    <w:rsid w:val="004A064A"/>
    <w:rsid w:val="004A5766"/>
    <w:rsid w:val="004C60FA"/>
    <w:rsid w:val="004C6930"/>
    <w:rsid w:val="004D397D"/>
    <w:rsid w:val="004D6DC5"/>
    <w:rsid w:val="004E0494"/>
    <w:rsid w:val="004E7C93"/>
    <w:rsid w:val="004F452C"/>
    <w:rsid w:val="004F670E"/>
    <w:rsid w:val="00505E0F"/>
    <w:rsid w:val="00507B05"/>
    <w:rsid w:val="005158CE"/>
    <w:rsid w:val="0052074E"/>
    <w:rsid w:val="00520EB6"/>
    <w:rsid w:val="005211C1"/>
    <w:rsid w:val="00522E6B"/>
    <w:rsid w:val="00523898"/>
    <w:rsid w:val="0052394C"/>
    <w:rsid w:val="005241FC"/>
    <w:rsid w:val="00543842"/>
    <w:rsid w:val="00546866"/>
    <w:rsid w:val="0054781C"/>
    <w:rsid w:val="005568BD"/>
    <w:rsid w:val="0056403A"/>
    <w:rsid w:val="0056482B"/>
    <w:rsid w:val="00571667"/>
    <w:rsid w:val="00575AB4"/>
    <w:rsid w:val="00576364"/>
    <w:rsid w:val="00597D13"/>
    <w:rsid w:val="005A117C"/>
    <w:rsid w:val="005A2B41"/>
    <w:rsid w:val="005A5AB9"/>
    <w:rsid w:val="005A7ADD"/>
    <w:rsid w:val="005B3A3E"/>
    <w:rsid w:val="005C3594"/>
    <w:rsid w:val="005C37CF"/>
    <w:rsid w:val="005D6242"/>
    <w:rsid w:val="005F0B14"/>
    <w:rsid w:val="005F1427"/>
    <w:rsid w:val="005F660E"/>
    <w:rsid w:val="00614C30"/>
    <w:rsid w:val="00627228"/>
    <w:rsid w:val="00633C8D"/>
    <w:rsid w:val="00642116"/>
    <w:rsid w:val="00645433"/>
    <w:rsid w:val="00646579"/>
    <w:rsid w:val="00652918"/>
    <w:rsid w:val="006559C9"/>
    <w:rsid w:val="00664BD2"/>
    <w:rsid w:val="00665AF1"/>
    <w:rsid w:val="006726C6"/>
    <w:rsid w:val="00676BEB"/>
    <w:rsid w:val="006A7A2B"/>
    <w:rsid w:val="006B7A4B"/>
    <w:rsid w:val="006D1775"/>
    <w:rsid w:val="006E2E8E"/>
    <w:rsid w:val="006F161A"/>
    <w:rsid w:val="006F26B7"/>
    <w:rsid w:val="006F6DD8"/>
    <w:rsid w:val="00702FF9"/>
    <w:rsid w:val="00703DDD"/>
    <w:rsid w:val="00726416"/>
    <w:rsid w:val="007265D5"/>
    <w:rsid w:val="007278F7"/>
    <w:rsid w:val="00730518"/>
    <w:rsid w:val="00740415"/>
    <w:rsid w:val="007409A7"/>
    <w:rsid w:val="00743B65"/>
    <w:rsid w:val="007440E2"/>
    <w:rsid w:val="007544C5"/>
    <w:rsid w:val="00755C3B"/>
    <w:rsid w:val="007610F4"/>
    <w:rsid w:val="00771818"/>
    <w:rsid w:val="00797F32"/>
    <w:rsid w:val="007A1407"/>
    <w:rsid w:val="007B191D"/>
    <w:rsid w:val="007B7F9B"/>
    <w:rsid w:val="007C1E20"/>
    <w:rsid w:val="007C48A8"/>
    <w:rsid w:val="007C519B"/>
    <w:rsid w:val="007C7CD2"/>
    <w:rsid w:val="007D1B56"/>
    <w:rsid w:val="007E6D21"/>
    <w:rsid w:val="007F266E"/>
    <w:rsid w:val="008042DA"/>
    <w:rsid w:val="00821B76"/>
    <w:rsid w:val="008230A4"/>
    <w:rsid w:val="00836367"/>
    <w:rsid w:val="0084190C"/>
    <w:rsid w:val="00845DCE"/>
    <w:rsid w:val="00847E99"/>
    <w:rsid w:val="0085423F"/>
    <w:rsid w:val="00857207"/>
    <w:rsid w:val="00857676"/>
    <w:rsid w:val="00865922"/>
    <w:rsid w:val="008770DF"/>
    <w:rsid w:val="0088065F"/>
    <w:rsid w:val="00890189"/>
    <w:rsid w:val="0089343F"/>
    <w:rsid w:val="00893B85"/>
    <w:rsid w:val="008A49FD"/>
    <w:rsid w:val="008A5DFE"/>
    <w:rsid w:val="008B0B7A"/>
    <w:rsid w:val="008B48E1"/>
    <w:rsid w:val="008D60B8"/>
    <w:rsid w:val="008E0AEF"/>
    <w:rsid w:val="008E0F05"/>
    <w:rsid w:val="008E3364"/>
    <w:rsid w:val="008F08C9"/>
    <w:rsid w:val="008F0F50"/>
    <w:rsid w:val="008F65DA"/>
    <w:rsid w:val="00921873"/>
    <w:rsid w:val="00926BDF"/>
    <w:rsid w:val="0093198F"/>
    <w:rsid w:val="00932424"/>
    <w:rsid w:val="00935A3A"/>
    <w:rsid w:val="00937DCA"/>
    <w:rsid w:val="0094230A"/>
    <w:rsid w:val="00944E8C"/>
    <w:rsid w:val="00960B1E"/>
    <w:rsid w:val="00961599"/>
    <w:rsid w:val="009625DA"/>
    <w:rsid w:val="0096260B"/>
    <w:rsid w:val="00973990"/>
    <w:rsid w:val="00981724"/>
    <w:rsid w:val="00986B0A"/>
    <w:rsid w:val="009908C0"/>
    <w:rsid w:val="00990A0B"/>
    <w:rsid w:val="009949E3"/>
    <w:rsid w:val="009A3113"/>
    <w:rsid w:val="009B6D7B"/>
    <w:rsid w:val="009C3B04"/>
    <w:rsid w:val="009D22D5"/>
    <w:rsid w:val="009D3E68"/>
    <w:rsid w:val="009D442D"/>
    <w:rsid w:val="009E0A16"/>
    <w:rsid w:val="009E2DF4"/>
    <w:rsid w:val="00A134D5"/>
    <w:rsid w:val="00A2102F"/>
    <w:rsid w:val="00A22C95"/>
    <w:rsid w:val="00A3674D"/>
    <w:rsid w:val="00A5091E"/>
    <w:rsid w:val="00A51809"/>
    <w:rsid w:val="00A53893"/>
    <w:rsid w:val="00A60416"/>
    <w:rsid w:val="00A61C3C"/>
    <w:rsid w:val="00A67BA6"/>
    <w:rsid w:val="00A764BB"/>
    <w:rsid w:val="00A7717D"/>
    <w:rsid w:val="00A81F89"/>
    <w:rsid w:val="00A82821"/>
    <w:rsid w:val="00A8774F"/>
    <w:rsid w:val="00A94159"/>
    <w:rsid w:val="00AA422F"/>
    <w:rsid w:val="00AB61C1"/>
    <w:rsid w:val="00AB6926"/>
    <w:rsid w:val="00AC3AE6"/>
    <w:rsid w:val="00AC64AF"/>
    <w:rsid w:val="00AD0F82"/>
    <w:rsid w:val="00AD66D2"/>
    <w:rsid w:val="00AE12B5"/>
    <w:rsid w:val="00AE1A6B"/>
    <w:rsid w:val="00AE2AB2"/>
    <w:rsid w:val="00AF3DF9"/>
    <w:rsid w:val="00AF6326"/>
    <w:rsid w:val="00B0150E"/>
    <w:rsid w:val="00B03C34"/>
    <w:rsid w:val="00B05F69"/>
    <w:rsid w:val="00B20F41"/>
    <w:rsid w:val="00B2110A"/>
    <w:rsid w:val="00B2246C"/>
    <w:rsid w:val="00B23D22"/>
    <w:rsid w:val="00B264D1"/>
    <w:rsid w:val="00B34210"/>
    <w:rsid w:val="00B3594A"/>
    <w:rsid w:val="00B62E7F"/>
    <w:rsid w:val="00B62EAA"/>
    <w:rsid w:val="00B64C75"/>
    <w:rsid w:val="00B75A99"/>
    <w:rsid w:val="00B8172C"/>
    <w:rsid w:val="00B82918"/>
    <w:rsid w:val="00B876BF"/>
    <w:rsid w:val="00B93B45"/>
    <w:rsid w:val="00BA32CB"/>
    <w:rsid w:val="00BA6AB9"/>
    <w:rsid w:val="00BA710A"/>
    <w:rsid w:val="00BB53F7"/>
    <w:rsid w:val="00BC0728"/>
    <w:rsid w:val="00BC3C2C"/>
    <w:rsid w:val="00BC707A"/>
    <w:rsid w:val="00BD2BAC"/>
    <w:rsid w:val="00BD7BE5"/>
    <w:rsid w:val="00BE644B"/>
    <w:rsid w:val="00C05CD6"/>
    <w:rsid w:val="00C05E60"/>
    <w:rsid w:val="00C06C39"/>
    <w:rsid w:val="00C11517"/>
    <w:rsid w:val="00C135B5"/>
    <w:rsid w:val="00C171EF"/>
    <w:rsid w:val="00C20EB3"/>
    <w:rsid w:val="00C25704"/>
    <w:rsid w:val="00C34B18"/>
    <w:rsid w:val="00C34EFB"/>
    <w:rsid w:val="00C44100"/>
    <w:rsid w:val="00C471DE"/>
    <w:rsid w:val="00C50368"/>
    <w:rsid w:val="00C5640F"/>
    <w:rsid w:val="00C626EE"/>
    <w:rsid w:val="00C66601"/>
    <w:rsid w:val="00C67E39"/>
    <w:rsid w:val="00C761D3"/>
    <w:rsid w:val="00C85F2C"/>
    <w:rsid w:val="00C91D8C"/>
    <w:rsid w:val="00C93063"/>
    <w:rsid w:val="00CA44A1"/>
    <w:rsid w:val="00CB6A44"/>
    <w:rsid w:val="00CC2A96"/>
    <w:rsid w:val="00CC3507"/>
    <w:rsid w:val="00CC3AA9"/>
    <w:rsid w:val="00CC7EF1"/>
    <w:rsid w:val="00CD50A5"/>
    <w:rsid w:val="00CE16B0"/>
    <w:rsid w:val="00CE45DD"/>
    <w:rsid w:val="00CE4C4C"/>
    <w:rsid w:val="00CE65C0"/>
    <w:rsid w:val="00CF18B2"/>
    <w:rsid w:val="00CF1E29"/>
    <w:rsid w:val="00CF58D0"/>
    <w:rsid w:val="00D0377C"/>
    <w:rsid w:val="00D31218"/>
    <w:rsid w:val="00D31B6E"/>
    <w:rsid w:val="00D31BCC"/>
    <w:rsid w:val="00D32945"/>
    <w:rsid w:val="00D44FD0"/>
    <w:rsid w:val="00D45B55"/>
    <w:rsid w:val="00D53A81"/>
    <w:rsid w:val="00D5488C"/>
    <w:rsid w:val="00D5590B"/>
    <w:rsid w:val="00D62416"/>
    <w:rsid w:val="00D71267"/>
    <w:rsid w:val="00D77333"/>
    <w:rsid w:val="00D7776D"/>
    <w:rsid w:val="00D81EAE"/>
    <w:rsid w:val="00D82791"/>
    <w:rsid w:val="00D87CD9"/>
    <w:rsid w:val="00D92091"/>
    <w:rsid w:val="00DA0809"/>
    <w:rsid w:val="00DA12F5"/>
    <w:rsid w:val="00DA5189"/>
    <w:rsid w:val="00DB3289"/>
    <w:rsid w:val="00DC41E8"/>
    <w:rsid w:val="00DD2139"/>
    <w:rsid w:val="00DD4ADB"/>
    <w:rsid w:val="00DD6508"/>
    <w:rsid w:val="00DE2F58"/>
    <w:rsid w:val="00DF44EC"/>
    <w:rsid w:val="00E012C6"/>
    <w:rsid w:val="00E01B65"/>
    <w:rsid w:val="00E12EA7"/>
    <w:rsid w:val="00E20F6C"/>
    <w:rsid w:val="00E24394"/>
    <w:rsid w:val="00E343A6"/>
    <w:rsid w:val="00E41860"/>
    <w:rsid w:val="00E42B01"/>
    <w:rsid w:val="00E51A4F"/>
    <w:rsid w:val="00E54FA4"/>
    <w:rsid w:val="00E60637"/>
    <w:rsid w:val="00E6063C"/>
    <w:rsid w:val="00E75F00"/>
    <w:rsid w:val="00E91484"/>
    <w:rsid w:val="00EA2D8D"/>
    <w:rsid w:val="00EB6074"/>
    <w:rsid w:val="00EC25BA"/>
    <w:rsid w:val="00EC6590"/>
    <w:rsid w:val="00ED2EB7"/>
    <w:rsid w:val="00EE3A10"/>
    <w:rsid w:val="00EE7827"/>
    <w:rsid w:val="00EF5587"/>
    <w:rsid w:val="00F11B1B"/>
    <w:rsid w:val="00F13D79"/>
    <w:rsid w:val="00F15228"/>
    <w:rsid w:val="00F27582"/>
    <w:rsid w:val="00F31510"/>
    <w:rsid w:val="00F32854"/>
    <w:rsid w:val="00F831AB"/>
    <w:rsid w:val="00F8368D"/>
    <w:rsid w:val="00F85E38"/>
    <w:rsid w:val="00F8637F"/>
    <w:rsid w:val="00FB1907"/>
    <w:rsid w:val="00FB5D97"/>
    <w:rsid w:val="00FB5FFD"/>
    <w:rsid w:val="00FC4474"/>
    <w:rsid w:val="00FD4EFB"/>
    <w:rsid w:val="00FD5C92"/>
    <w:rsid w:val="00FD6B2C"/>
    <w:rsid w:val="00FF687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silver">
      <v:stroke color="silver"/>
      <v:shadow color="gray" opacity="1" offset="2pt,2pt"/>
      <o:colormru v:ext="edit" colors="#333,#c30,#ddd,#f8f8f8"/>
    </o:shapedefaults>
    <o:shapelayout v:ext="edit">
      <o:idmap v:ext="edit" data="1"/>
    </o:shapelayout>
  </w:shapeDefaults>
  <w:doNotEmbedSmartTags/>
  <w:decimalSymbol w:val="."/>
  <w:listSeparator w:val=","/>
  <w14:docId w14:val="294205D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4FE9"/>
    <w:pPr>
      <w:spacing w:after="240" w:line="240" w:lineRule="atLeast"/>
    </w:pPr>
    <w:rPr>
      <w:rFonts w:ascii="Verdana" w:hAnsi="Verdana"/>
      <w:kern w:val="18"/>
      <w:sz w:val="17"/>
    </w:rPr>
  </w:style>
  <w:style w:type="paragraph" w:styleId="Heading1">
    <w:name w:val="heading 1"/>
    <w:basedOn w:val="Normal"/>
    <w:next w:val="Normal"/>
    <w:link w:val="Heading1Char"/>
    <w:qFormat/>
    <w:rsid w:val="00824390"/>
    <w:pPr>
      <w:keepNext/>
      <w:tabs>
        <w:tab w:val="left" w:pos="1800"/>
        <w:tab w:val="left" w:pos="2160"/>
      </w:tabs>
      <w:spacing w:after="0"/>
      <w:outlineLvl w:val="0"/>
    </w:pPr>
    <w:rPr>
      <w:b/>
      <w:kern w:val="14"/>
      <w:sz w:val="19"/>
    </w:rPr>
  </w:style>
  <w:style w:type="paragraph" w:styleId="Heading2">
    <w:name w:val="heading 2"/>
    <w:basedOn w:val="Normal"/>
    <w:next w:val="Normal"/>
    <w:link w:val="Heading2Char"/>
    <w:qFormat/>
    <w:rsid w:val="00824390"/>
    <w:pPr>
      <w:keepNext/>
      <w:spacing w:after="0"/>
      <w:outlineLvl w:val="1"/>
    </w:pPr>
    <w:rPr>
      <w:i/>
    </w:rPr>
  </w:style>
  <w:style w:type="paragraph" w:styleId="Heading3">
    <w:name w:val="heading 3"/>
    <w:basedOn w:val="Normal"/>
    <w:next w:val="Normal"/>
    <w:qFormat/>
    <w:rsid w:val="00824390"/>
    <w:pPr>
      <w:keepNext/>
      <w:widowControl w:val="0"/>
      <w:spacing w:after="0"/>
      <w:outlineLvl w:val="2"/>
    </w:pPr>
    <w:rPr>
      <w:smallCaps/>
    </w:rPr>
  </w:style>
  <w:style w:type="paragraph" w:styleId="Heading4">
    <w:name w:val="heading 4"/>
    <w:basedOn w:val="Normal"/>
    <w:next w:val="Normal"/>
    <w:qFormat/>
    <w:rsid w:val="00824390"/>
    <w:pPr>
      <w:keepNext/>
      <w:spacing w:after="0" w:line="180" w:lineRule="atLeast"/>
      <w:outlineLvl w:val="3"/>
    </w:pPr>
    <w:rPr>
      <w:rFonts w:eastAsia="Times"/>
      <w:bCs/>
      <w:kern w:val="14"/>
      <w:sz w:val="15"/>
      <w:lang w:eastAsia="zh-CN"/>
    </w:rPr>
  </w:style>
  <w:style w:type="paragraph" w:styleId="Heading5">
    <w:name w:val="heading 5"/>
    <w:basedOn w:val="Normal"/>
    <w:next w:val="Normal"/>
    <w:qFormat/>
    <w:rsid w:val="00824390"/>
    <w:pPr>
      <w:spacing w:before="240" w:after="60"/>
      <w:outlineLvl w:val="4"/>
    </w:pPr>
    <w:rPr>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24390"/>
    <w:pPr>
      <w:tabs>
        <w:tab w:val="left" w:pos="0"/>
        <w:tab w:val="right" w:pos="10080"/>
      </w:tabs>
      <w:spacing w:after="0"/>
      <w:ind w:left="-2160"/>
    </w:pPr>
    <w:rPr>
      <w:sz w:val="16"/>
    </w:rPr>
  </w:style>
  <w:style w:type="character" w:styleId="PageNumber">
    <w:name w:val="page number"/>
    <w:rsid w:val="00824390"/>
    <w:rPr>
      <w:sz w:val="14"/>
    </w:rPr>
  </w:style>
  <w:style w:type="paragraph" w:customStyle="1" w:styleId="title">
    <w:name w:val="title"/>
    <w:basedOn w:val="Normal"/>
    <w:rsid w:val="00824390"/>
    <w:pPr>
      <w:ind w:left="-2160"/>
    </w:pPr>
    <w:rPr>
      <w:sz w:val="28"/>
    </w:rPr>
  </w:style>
  <w:style w:type="paragraph" w:customStyle="1" w:styleId="bulletlist">
    <w:name w:val="bullet list"/>
    <w:basedOn w:val="Normal"/>
    <w:rsid w:val="00824390"/>
    <w:pPr>
      <w:numPr>
        <w:numId w:val="22"/>
      </w:numPr>
      <w:spacing w:before="60" w:after="0"/>
      <w:ind w:left="0" w:firstLine="0"/>
    </w:pPr>
  </w:style>
  <w:style w:type="paragraph" w:styleId="Footer">
    <w:name w:val="footer"/>
    <w:basedOn w:val="Normal"/>
    <w:rsid w:val="00824390"/>
    <w:pPr>
      <w:tabs>
        <w:tab w:val="center" w:pos="4320"/>
        <w:tab w:val="right" w:pos="10080"/>
      </w:tabs>
      <w:spacing w:after="0"/>
    </w:pPr>
    <w:rPr>
      <w:sz w:val="16"/>
    </w:rPr>
  </w:style>
  <w:style w:type="paragraph" w:customStyle="1" w:styleId="References">
    <w:name w:val="References"/>
    <w:basedOn w:val="Normal"/>
    <w:rsid w:val="00824390"/>
    <w:pPr>
      <w:numPr>
        <w:numId w:val="24"/>
      </w:numPr>
      <w:spacing w:after="80" w:line="240" w:lineRule="auto"/>
    </w:pPr>
    <w:rPr>
      <w:kern w:val="0"/>
    </w:rPr>
  </w:style>
  <w:style w:type="paragraph" w:customStyle="1" w:styleId="CoverTitle">
    <w:name w:val="Cover Title"/>
    <w:basedOn w:val="Normal"/>
    <w:rsid w:val="00824390"/>
    <w:pPr>
      <w:pBdr>
        <w:top w:val="single" w:sz="24" w:space="1" w:color="auto"/>
      </w:pBdr>
      <w:tabs>
        <w:tab w:val="left" w:pos="5040"/>
      </w:tabs>
      <w:spacing w:after="120" w:line="480" w:lineRule="exact"/>
      <w:ind w:left="2160"/>
    </w:pPr>
    <w:rPr>
      <w:rFonts w:ascii="Helvetica" w:eastAsia="Times" w:hAnsi="Helvetica"/>
      <w:b/>
      <w:spacing w:val="-20"/>
      <w:kern w:val="0"/>
      <w:sz w:val="48"/>
      <w:lang w:eastAsia="zh-CN"/>
    </w:rPr>
  </w:style>
  <w:style w:type="paragraph" w:customStyle="1" w:styleId="CoverText">
    <w:name w:val="Cover Text"/>
    <w:basedOn w:val="Normal"/>
    <w:rsid w:val="00824390"/>
    <w:pPr>
      <w:spacing w:after="0" w:line="240" w:lineRule="auto"/>
      <w:ind w:left="2160"/>
    </w:pPr>
    <w:rPr>
      <w:rFonts w:ascii="Arial" w:eastAsia="Times" w:hAnsi="Arial"/>
      <w:kern w:val="0"/>
      <w:lang w:eastAsia="zh-CN"/>
    </w:rPr>
  </w:style>
  <w:style w:type="paragraph" w:styleId="BodyText">
    <w:name w:val="Body Text"/>
    <w:basedOn w:val="Normal"/>
    <w:rsid w:val="00824390"/>
    <w:pPr>
      <w:spacing w:after="0"/>
      <w:jc w:val="center"/>
    </w:pPr>
    <w:rPr>
      <w:sz w:val="16"/>
    </w:rPr>
  </w:style>
  <w:style w:type="character" w:styleId="FootnoteReference">
    <w:name w:val="footnote reference"/>
    <w:rsid w:val="00824390"/>
    <w:rPr>
      <w:vertAlign w:val="superscript"/>
    </w:rPr>
  </w:style>
  <w:style w:type="paragraph" w:styleId="FootnoteText">
    <w:name w:val="footnote text"/>
    <w:basedOn w:val="Normal"/>
    <w:rsid w:val="00824390"/>
    <w:pPr>
      <w:spacing w:after="120" w:line="240" w:lineRule="auto"/>
      <w:ind w:hanging="144"/>
      <w:jc w:val="both"/>
    </w:pPr>
    <w:rPr>
      <w:kern w:val="0"/>
      <w:sz w:val="15"/>
    </w:rPr>
  </w:style>
  <w:style w:type="paragraph" w:customStyle="1" w:styleId="Affiliations">
    <w:name w:val="Affiliations"/>
    <w:basedOn w:val="Normal"/>
    <w:rsid w:val="00824390"/>
    <w:pPr>
      <w:spacing w:after="120" w:line="240" w:lineRule="auto"/>
      <w:jc w:val="both"/>
    </w:pPr>
    <w:rPr>
      <w:color w:val="808080"/>
      <w:kern w:val="0"/>
      <w:sz w:val="24"/>
    </w:rPr>
  </w:style>
  <w:style w:type="paragraph" w:styleId="Caption">
    <w:name w:val="caption"/>
    <w:basedOn w:val="Normal"/>
    <w:next w:val="Normal"/>
    <w:qFormat/>
    <w:rsid w:val="00824390"/>
    <w:pPr>
      <w:spacing w:before="120" w:after="120" w:line="200" w:lineRule="exact"/>
    </w:pPr>
    <w:rPr>
      <w:sz w:val="15"/>
    </w:rPr>
  </w:style>
  <w:style w:type="paragraph" w:customStyle="1" w:styleId="Bullet">
    <w:name w:val="Bullet"/>
    <w:basedOn w:val="Normal"/>
    <w:rsid w:val="00824390"/>
    <w:pPr>
      <w:spacing w:after="120" w:line="240" w:lineRule="auto"/>
      <w:ind w:left="144" w:hanging="144"/>
      <w:jc w:val="both"/>
    </w:pPr>
    <w:rPr>
      <w:color w:val="808080"/>
      <w:kern w:val="0"/>
    </w:rPr>
  </w:style>
  <w:style w:type="paragraph" w:styleId="BodyText2">
    <w:name w:val="Body Text 2"/>
    <w:basedOn w:val="Normal"/>
    <w:rsid w:val="00824390"/>
    <w:pPr>
      <w:spacing w:after="0" w:line="200" w:lineRule="exact"/>
    </w:pPr>
    <w:rPr>
      <w:sz w:val="15"/>
    </w:rPr>
  </w:style>
  <w:style w:type="paragraph" w:customStyle="1" w:styleId="FigureCaption">
    <w:name w:val="Figure Caption"/>
    <w:basedOn w:val="Normal"/>
    <w:rsid w:val="00824390"/>
    <w:pPr>
      <w:overflowPunct w:val="0"/>
      <w:autoSpaceDE w:val="0"/>
      <w:autoSpaceDN w:val="0"/>
      <w:adjustRightInd w:val="0"/>
      <w:spacing w:after="120" w:line="240" w:lineRule="auto"/>
      <w:jc w:val="both"/>
      <w:textAlignment w:val="baseline"/>
    </w:pPr>
    <w:rPr>
      <w:color w:val="808080"/>
      <w:kern w:val="0"/>
      <w:sz w:val="18"/>
    </w:rPr>
  </w:style>
  <w:style w:type="paragraph" w:customStyle="1" w:styleId="annotation">
    <w:name w:val="annotation"/>
    <w:basedOn w:val="BodyText2"/>
    <w:rsid w:val="00824390"/>
  </w:style>
  <w:style w:type="paragraph" w:customStyle="1" w:styleId="Style1">
    <w:name w:val="Style1"/>
    <w:basedOn w:val="Normal"/>
    <w:rsid w:val="00824390"/>
    <w:pPr>
      <w:spacing w:line="200" w:lineRule="exact"/>
    </w:pPr>
    <w:rPr>
      <w:sz w:val="15"/>
    </w:rPr>
  </w:style>
  <w:style w:type="paragraph" w:styleId="BodyText3">
    <w:name w:val="Body Text 3"/>
    <w:basedOn w:val="Normal"/>
    <w:rsid w:val="00824390"/>
    <w:pPr>
      <w:framePr w:w="4810" w:h="1440" w:hRule="exact" w:wrap="around" w:vAnchor="page" w:hAnchor="page" w:x="3889" w:y="9937" w:anchorLock="1"/>
      <w:pBdr>
        <w:top w:val="single" w:sz="4" w:space="1" w:color="auto"/>
      </w:pBdr>
      <w:spacing w:after="0" w:line="240" w:lineRule="auto"/>
    </w:pPr>
    <w:rPr>
      <w:rFonts w:ascii="TimesNewRoman" w:hAnsi="TimesNewRoman"/>
      <w:snapToGrid w:val="0"/>
      <w:sz w:val="16"/>
    </w:rPr>
  </w:style>
  <w:style w:type="paragraph" w:customStyle="1" w:styleId="Numberedlist">
    <w:name w:val="Numbered list"/>
    <w:basedOn w:val="bulletlist"/>
    <w:rsid w:val="00824390"/>
    <w:pPr>
      <w:numPr>
        <w:numId w:val="23"/>
      </w:numPr>
      <w:ind w:left="0" w:firstLine="0"/>
    </w:pPr>
  </w:style>
  <w:style w:type="character" w:styleId="Hyperlink">
    <w:name w:val="Hyperlink"/>
    <w:rsid w:val="00824390"/>
    <w:rPr>
      <w:color w:val="0000FF"/>
      <w:u w:val="single"/>
    </w:rPr>
  </w:style>
  <w:style w:type="paragraph" w:customStyle="1" w:styleId="authorAddress">
    <w:name w:val="authorAddress"/>
    <w:basedOn w:val="Normal"/>
    <w:rsid w:val="00824390"/>
    <w:pPr>
      <w:spacing w:after="0"/>
    </w:pPr>
    <w:rPr>
      <w:sz w:val="15"/>
    </w:rPr>
  </w:style>
  <w:style w:type="paragraph" w:customStyle="1" w:styleId="authorName">
    <w:name w:val="authorName"/>
    <w:basedOn w:val="Heading5"/>
    <w:rsid w:val="00824390"/>
    <w:pPr>
      <w:keepNext/>
      <w:spacing w:before="0" w:after="0"/>
    </w:pPr>
    <w:rPr>
      <w:b/>
      <w:sz w:val="15"/>
    </w:rPr>
  </w:style>
  <w:style w:type="paragraph" w:styleId="DocumentMap">
    <w:name w:val="Document Map"/>
    <w:basedOn w:val="Normal"/>
    <w:rsid w:val="00824390"/>
    <w:pPr>
      <w:shd w:val="clear" w:color="auto" w:fill="000080"/>
      <w:spacing w:after="0"/>
    </w:pPr>
    <w:rPr>
      <w:rFonts w:ascii="Geneva" w:hAnsi="Geneva"/>
    </w:rPr>
  </w:style>
  <w:style w:type="character" w:styleId="FollowedHyperlink">
    <w:name w:val="FollowedHyperlink"/>
    <w:rsid w:val="00824390"/>
    <w:rPr>
      <w:color w:val="800080"/>
      <w:u w:val="single"/>
    </w:rPr>
  </w:style>
  <w:style w:type="paragraph" w:customStyle="1" w:styleId="cell">
    <w:name w:val="cell"/>
    <w:basedOn w:val="Normal"/>
    <w:rsid w:val="00B62907"/>
    <w:pPr>
      <w:keepNext/>
      <w:keepLines/>
      <w:spacing w:after="120" w:line="240" w:lineRule="auto"/>
      <w:jc w:val="center"/>
    </w:pPr>
    <w:rPr>
      <w:rFonts w:ascii="Times New Roman" w:hAnsi="Times New Roman"/>
      <w:b/>
      <w:kern w:val="0"/>
      <w:sz w:val="20"/>
    </w:rPr>
  </w:style>
  <w:style w:type="paragraph" w:styleId="BalloonText">
    <w:name w:val="Balloon Text"/>
    <w:basedOn w:val="Normal"/>
    <w:link w:val="BalloonTextChar"/>
    <w:uiPriority w:val="99"/>
    <w:semiHidden/>
    <w:unhideWhenUsed/>
    <w:rsid w:val="00EE3A1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EE3A10"/>
    <w:rPr>
      <w:rFonts w:ascii="Lucida Grande" w:hAnsi="Lucida Grande"/>
      <w:kern w:val="18"/>
      <w:sz w:val="18"/>
      <w:szCs w:val="18"/>
    </w:rPr>
  </w:style>
  <w:style w:type="paragraph" w:styleId="ListParagraph">
    <w:name w:val="List Paragraph"/>
    <w:basedOn w:val="Normal"/>
    <w:uiPriority w:val="34"/>
    <w:qFormat/>
    <w:rsid w:val="00445B50"/>
    <w:pPr>
      <w:ind w:left="720"/>
      <w:contextualSpacing/>
    </w:pPr>
  </w:style>
  <w:style w:type="character" w:styleId="CommentReference">
    <w:name w:val="annotation reference"/>
    <w:basedOn w:val="DefaultParagraphFont"/>
    <w:uiPriority w:val="99"/>
    <w:semiHidden/>
    <w:unhideWhenUsed/>
    <w:rsid w:val="00646579"/>
    <w:rPr>
      <w:sz w:val="18"/>
      <w:szCs w:val="18"/>
    </w:rPr>
  </w:style>
  <w:style w:type="paragraph" w:styleId="CommentText">
    <w:name w:val="annotation text"/>
    <w:basedOn w:val="Normal"/>
    <w:link w:val="CommentTextChar"/>
    <w:uiPriority w:val="99"/>
    <w:semiHidden/>
    <w:unhideWhenUsed/>
    <w:rsid w:val="00646579"/>
    <w:pPr>
      <w:spacing w:line="240" w:lineRule="auto"/>
    </w:pPr>
    <w:rPr>
      <w:sz w:val="24"/>
      <w:szCs w:val="24"/>
    </w:rPr>
  </w:style>
  <w:style w:type="character" w:customStyle="1" w:styleId="CommentTextChar">
    <w:name w:val="Comment Text Char"/>
    <w:basedOn w:val="DefaultParagraphFont"/>
    <w:link w:val="CommentText"/>
    <w:uiPriority w:val="99"/>
    <w:semiHidden/>
    <w:rsid w:val="00646579"/>
    <w:rPr>
      <w:rFonts w:ascii="Verdana" w:hAnsi="Verdana"/>
      <w:kern w:val="18"/>
      <w:sz w:val="24"/>
      <w:szCs w:val="24"/>
    </w:rPr>
  </w:style>
  <w:style w:type="paragraph" w:styleId="CommentSubject">
    <w:name w:val="annotation subject"/>
    <w:basedOn w:val="CommentText"/>
    <w:next w:val="CommentText"/>
    <w:link w:val="CommentSubjectChar"/>
    <w:uiPriority w:val="99"/>
    <w:semiHidden/>
    <w:unhideWhenUsed/>
    <w:rsid w:val="00646579"/>
    <w:rPr>
      <w:b/>
      <w:bCs/>
      <w:sz w:val="20"/>
      <w:szCs w:val="20"/>
    </w:rPr>
  </w:style>
  <w:style w:type="character" w:customStyle="1" w:styleId="CommentSubjectChar">
    <w:name w:val="Comment Subject Char"/>
    <w:basedOn w:val="CommentTextChar"/>
    <w:link w:val="CommentSubject"/>
    <w:uiPriority w:val="99"/>
    <w:semiHidden/>
    <w:rsid w:val="00646579"/>
    <w:rPr>
      <w:rFonts w:ascii="Verdana" w:hAnsi="Verdana"/>
      <w:b/>
      <w:bCs/>
      <w:kern w:val="18"/>
      <w:sz w:val="24"/>
      <w:szCs w:val="24"/>
    </w:rPr>
  </w:style>
  <w:style w:type="paragraph" w:styleId="Bibliography">
    <w:name w:val="Bibliography"/>
    <w:basedOn w:val="Normal"/>
    <w:next w:val="Normal"/>
    <w:uiPriority w:val="37"/>
    <w:unhideWhenUsed/>
    <w:rsid w:val="001212D1"/>
    <w:pPr>
      <w:tabs>
        <w:tab w:val="left" w:pos="260"/>
        <w:tab w:val="left" w:pos="380"/>
      </w:tabs>
      <w:spacing w:after="0"/>
      <w:ind w:left="264" w:hanging="264"/>
    </w:pPr>
  </w:style>
  <w:style w:type="character" w:customStyle="1" w:styleId="apple-converted-space">
    <w:name w:val="apple-converted-space"/>
    <w:basedOn w:val="DefaultParagraphFont"/>
    <w:rsid w:val="00771818"/>
  </w:style>
  <w:style w:type="paragraph" w:styleId="NormalWeb">
    <w:name w:val="Normal (Web)"/>
    <w:basedOn w:val="Normal"/>
    <w:uiPriority w:val="99"/>
    <w:semiHidden/>
    <w:unhideWhenUsed/>
    <w:rsid w:val="00AE2AB2"/>
    <w:pPr>
      <w:spacing w:before="100" w:beforeAutospacing="1" w:after="100" w:afterAutospacing="1" w:line="240" w:lineRule="auto"/>
    </w:pPr>
    <w:rPr>
      <w:rFonts w:ascii="Times" w:eastAsiaTheme="minorEastAsia" w:hAnsi="Times"/>
      <w:kern w:val="0"/>
      <w:sz w:val="20"/>
    </w:rPr>
  </w:style>
  <w:style w:type="character" w:customStyle="1" w:styleId="Heading1Char">
    <w:name w:val="Heading 1 Char"/>
    <w:basedOn w:val="DefaultParagraphFont"/>
    <w:link w:val="Heading1"/>
    <w:rsid w:val="008A49FD"/>
    <w:rPr>
      <w:rFonts w:ascii="Verdana" w:hAnsi="Verdana"/>
      <w:b/>
      <w:kern w:val="14"/>
      <w:sz w:val="19"/>
    </w:rPr>
  </w:style>
  <w:style w:type="character" w:customStyle="1" w:styleId="Heading2Char">
    <w:name w:val="Heading 2 Char"/>
    <w:basedOn w:val="DefaultParagraphFont"/>
    <w:link w:val="Heading2"/>
    <w:rsid w:val="00A5091E"/>
    <w:rPr>
      <w:rFonts w:ascii="Verdana" w:hAnsi="Verdana"/>
      <w:i/>
      <w:kern w:val="18"/>
      <w:sz w:val="17"/>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4FE9"/>
    <w:pPr>
      <w:spacing w:after="240" w:line="240" w:lineRule="atLeast"/>
    </w:pPr>
    <w:rPr>
      <w:rFonts w:ascii="Verdana" w:hAnsi="Verdana"/>
      <w:kern w:val="18"/>
      <w:sz w:val="17"/>
    </w:rPr>
  </w:style>
  <w:style w:type="paragraph" w:styleId="Heading1">
    <w:name w:val="heading 1"/>
    <w:basedOn w:val="Normal"/>
    <w:next w:val="Normal"/>
    <w:link w:val="Heading1Char"/>
    <w:qFormat/>
    <w:rsid w:val="00824390"/>
    <w:pPr>
      <w:keepNext/>
      <w:tabs>
        <w:tab w:val="left" w:pos="1800"/>
        <w:tab w:val="left" w:pos="2160"/>
      </w:tabs>
      <w:spacing w:after="0"/>
      <w:outlineLvl w:val="0"/>
    </w:pPr>
    <w:rPr>
      <w:b/>
      <w:kern w:val="14"/>
      <w:sz w:val="19"/>
    </w:rPr>
  </w:style>
  <w:style w:type="paragraph" w:styleId="Heading2">
    <w:name w:val="heading 2"/>
    <w:basedOn w:val="Normal"/>
    <w:next w:val="Normal"/>
    <w:link w:val="Heading2Char"/>
    <w:qFormat/>
    <w:rsid w:val="00824390"/>
    <w:pPr>
      <w:keepNext/>
      <w:spacing w:after="0"/>
      <w:outlineLvl w:val="1"/>
    </w:pPr>
    <w:rPr>
      <w:i/>
    </w:rPr>
  </w:style>
  <w:style w:type="paragraph" w:styleId="Heading3">
    <w:name w:val="heading 3"/>
    <w:basedOn w:val="Normal"/>
    <w:next w:val="Normal"/>
    <w:qFormat/>
    <w:rsid w:val="00824390"/>
    <w:pPr>
      <w:keepNext/>
      <w:widowControl w:val="0"/>
      <w:spacing w:after="0"/>
      <w:outlineLvl w:val="2"/>
    </w:pPr>
    <w:rPr>
      <w:smallCaps/>
    </w:rPr>
  </w:style>
  <w:style w:type="paragraph" w:styleId="Heading4">
    <w:name w:val="heading 4"/>
    <w:basedOn w:val="Normal"/>
    <w:next w:val="Normal"/>
    <w:qFormat/>
    <w:rsid w:val="00824390"/>
    <w:pPr>
      <w:keepNext/>
      <w:spacing w:after="0" w:line="180" w:lineRule="atLeast"/>
      <w:outlineLvl w:val="3"/>
    </w:pPr>
    <w:rPr>
      <w:rFonts w:eastAsia="Times"/>
      <w:bCs/>
      <w:kern w:val="14"/>
      <w:sz w:val="15"/>
      <w:lang w:eastAsia="zh-CN"/>
    </w:rPr>
  </w:style>
  <w:style w:type="paragraph" w:styleId="Heading5">
    <w:name w:val="heading 5"/>
    <w:basedOn w:val="Normal"/>
    <w:next w:val="Normal"/>
    <w:qFormat/>
    <w:rsid w:val="00824390"/>
    <w:pPr>
      <w:spacing w:before="240" w:after="60"/>
      <w:outlineLvl w:val="4"/>
    </w:pPr>
    <w:rPr>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24390"/>
    <w:pPr>
      <w:tabs>
        <w:tab w:val="left" w:pos="0"/>
        <w:tab w:val="right" w:pos="10080"/>
      </w:tabs>
      <w:spacing w:after="0"/>
      <w:ind w:left="-2160"/>
    </w:pPr>
    <w:rPr>
      <w:sz w:val="16"/>
    </w:rPr>
  </w:style>
  <w:style w:type="character" w:styleId="PageNumber">
    <w:name w:val="page number"/>
    <w:rsid w:val="00824390"/>
    <w:rPr>
      <w:sz w:val="14"/>
    </w:rPr>
  </w:style>
  <w:style w:type="paragraph" w:customStyle="1" w:styleId="title">
    <w:name w:val="title"/>
    <w:basedOn w:val="Normal"/>
    <w:rsid w:val="00824390"/>
    <w:pPr>
      <w:ind w:left="-2160"/>
    </w:pPr>
    <w:rPr>
      <w:sz w:val="28"/>
    </w:rPr>
  </w:style>
  <w:style w:type="paragraph" w:customStyle="1" w:styleId="bulletlist">
    <w:name w:val="bullet list"/>
    <w:basedOn w:val="Normal"/>
    <w:rsid w:val="00824390"/>
    <w:pPr>
      <w:numPr>
        <w:numId w:val="22"/>
      </w:numPr>
      <w:spacing w:before="60" w:after="0"/>
      <w:ind w:left="0" w:firstLine="0"/>
    </w:pPr>
  </w:style>
  <w:style w:type="paragraph" w:styleId="Footer">
    <w:name w:val="footer"/>
    <w:basedOn w:val="Normal"/>
    <w:rsid w:val="00824390"/>
    <w:pPr>
      <w:tabs>
        <w:tab w:val="center" w:pos="4320"/>
        <w:tab w:val="right" w:pos="10080"/>
      </w:tabs>
      <w:spacing w:after="0"/>
    </w:pPr>
    <w:rPr>
      <w:sz w:val="16"/>
    </w:rPr>
  </w:style>
  <w:style w:type="paragraph" w:customStyle="1" w:styleId="References">
    <w:name w:val="References"/>
    <w:basedOn w:val="Normal"/>
    <w:rsid w:val="00824390"/>
    <w:pPr>
      <w:numPr>
        <w:numId w:val="24"/>
      </w:numPr>
      <w:spacing w:after="80" w:line="240" w:lineRule="auto"/>
    </w:pPr>
    <w:rPr>
      <w:kern w:val="0"/>
    </w:rPr>
  </w:style>
  <w:style w:type="paragraph" w:customStyle="1" w:styleId="CoverTitle">
    <w:name w:val="Cover Title"/>
    <w:basedOn w:val="Normal"/>
    <w:rsid w:val="00824390"/>
    <w:pPr>
      <w:pBdr>
        <w:top w:val="single" w:sz="24" w:space="1" w:color="auto"/>
      </w:pBdr>
      <w:tabs>
        <w:tab w:val="left" w:pos="5040"/>
      </w:tabs>
      <w:spacing w:after="120" w:line="480" w:lineRule="exact"/>
      <w:ind w:left="2160"/>
    </w:pPr>
    <w:rPr>
      <w:rFonts w:ascii="Helvetica" w:eastAsia="Times" w:hAnsi="Helvetica"/>
      <w:b/>
      <w:spacing w:val="-20"/>
      <w:kern w:val="0"/>
      <w:sz w:val="48"/>
      <w:lang w:eastAsia="zh-CN"/>
    </w:rPr>
  </w:style>
  <w:style w:type="paragraph" w:customStyle="1" w:styleId="CoverText">
    <w:name w:val="Cover Text"/>
    <w:basedOn w:val="Normal"/>
    <w:rsid w:val="00824390"/>
    <w:pPr>
      <w:spacing w:after="0" w:line="240" w:lineRule="auto"/>
      <w:ind w:left="2160"/>
    </w:pPr>
    <w:rPr>
      <w:rFonts w:ascii="Arial" w:eastAsia="Times" w:hAnsi="Arial"/>
      <w:kern w:val="0"/>
      <w:lang w:eastAsia="zh-CN"/>
    </w:rPr>
  </w:style>
  <w:style w:type="paragraph" w:styleId="BodyText">
    <w:name w:val="Body Text"/>
    <w:basedOn w:val="Normal"/>
    <w:rsid w:val="00824390"/>
    <w:pPr>
      <w:spacing w:after="0"/>
      <w:jc w:val="center"/>
    </w:pPr>
    <w:rPr>
      <w:sz w:val="16"/>
    </w:rPr>
  </w:style>
  <w:style w:type="character" w:styleId="FootnoteReference">
    <w:name w:val="footnote reference"/>
    <w:rsid w:val="00824390"/>
    <w:rPr>
      <w:vertAlign w:val="superscript"/>
    </w:rPr>
  </w:style>
  <w:style w:type="paragraph" w:styleId="FootnoteText">
    <w:name w:val="footnote text"/>
    <w:basedOn w:val="Normal"/>
    <w:rsid w:val="00824390"/>
    <w:pPr>
      <w:spacing w:after="120" w:line="240" w:lineRule="auto"/>
      <w:ind w:hanging="144"/>
      <w:jc w:val="both"/>
    </w:pPr>
    <w:rPr>
      <w:kern w:val="0"/>
      <w:sz w:val="15"/>
    </w:rPr>
  </w:style>
  <w:style w:type="paragraph" w:customStyle="1" w:styleId="Affiliations">
    <w:name w:val="Affiliations"/>
    <w:basedOn w:val="Normal"/>
    <w:rsid w:val="00824390"/>
    <w:pPr>
      <w:spacing w:after="120" w:line="240" w:lineRule="auto"/>
      <w:jc w:val="both"/>
    </w:pPr>
    <w:rPr>
      <w:color w:val="808080"/>
      <w:kern w:val="0"/>
      <w:sz w:val="24"/>
    </w:rPr>
  </w:style>
  <w:style w:type="paragraph" w:styleId="Caption">
    <w:name w:val="caption"/>
    <w:basedOn w:val="Normal"/>
    <w:next w:val="Normal"/>
    <w:qFormat/>
    <w:rsid w:val="00824390"/>
    <w:pPr>
      <w:spacing w:before="120" w:after="120" w:line="200" w:lineRule="exact"/>
    </w:pPr>
    <w:rPr>
      <w:sz w:val="15"/>
    </w:rPr>
  </w:style>
  <w:style w:type="paragraph" w:customStyle="1" w:styleId="Bullet">
    <w:name w:val="Bullet"/>
    <w:basedOn w:val="Normal"/>
    <w:rsid w:val="00824390"/>
    <w:pPr>
      <w:spacing w:after="120" w:line="240" w:lineRule="auto"/>
      <w:ind w:left="144" w:hanging="144"/>
      <w:jc w:val="both"/>
    </w:pPr>
    <w:rPr>
      <w:color w:val="808080"/>
      <w:kern w:val="0"/>
    </w:rPr>
  </w:style>
  <w:style w:type="paragraph" w:styleId="BodyText2">
    <w:name w:val="Body Text 2"/>
    <w:basedOn w:val="Normal"/>
    <w:rsid w:val="00824390"/>
    <w:pPr>
      <w:spacing w:after="0" w:line="200" w:lineRule="exact"/>
    </w:pPr>
    <w:rPr>
      <w:sz w:val="15"/>
    </w:rPr>
  </w:style>
  <w:style w:type="paragraph" w:customStyle="1" w:styleId="FigureCaption">
    <w:name w:val="Figure Caption"/>
    <w:basedOn w:val="Normal"/>
    <w:rsid w:val="00824390"/>
    <w:pPr>
      <w:overflowPunct w:val="0"/>
      <w:autoSpaceDE w:val="0"/>
      <w:autoSpaceDN w:val="0"/>
      <w:adjustRightInd w:val="0"/>
      <w:spacing w:after="120" w:line="240" w:lineRule="auto"/>
      <w:jc w:val="both"/>
      <w:textAlignment w:val="baseline"/>
    </w:pPr>
    <w:rPr>
      <w:color w:val="808080"/>
      <w:kern w:val="0"/>
      <w:sz w:val="18"/>
    </w:rPr>
  </w:style>
  <w:style w:type="paragraph" w:customStyle="1" w:styleId="annotation">
    <w:name w:val="annotation"/>
    <w:basedOn w:val="BodyText2"/>
    <w:rsid w:val="00824390"/>
  </w:style>
  <w:style w:type="paragraph" w:customStyle="1" w:styleId="Style1">
    <w:name w:val="Style1"/>
    <w:basedOn w:val="Normal"/>
    <w:rsid w:val="00824390"/>
    <w:pPr>
      <w:spacing w:line="200" w:lineRule="exact"/>
    </w:pPr>
    <w:rPr>
      <w:sz w:val="15"/>
    </w:rPr>
  </w:style>
  <w:style w:type="paragraph" w:styleId="BodyText3">
    <w:name w:val="Body Text 3"/>
    <w:basedOn w:val="Normal"/>
    <w:rsid w:val="00824390"/>
    <w:pPr>
      <w:framePr w:w="4810" w:h="1440" w:hRule="exact" w:wrap="around" w:vAnchor="page" w:hAnchor="page" w:x="3889" w:y="9937" w:anchorLock="1"/>
      <w:pBdr>
        <w:top w:val="single" w:sz="4" w:space="1" w:color="auto"/>
      </w:pBdr>
      <w:spacing w:after="0" w:line="240" w:lineRule="auto"/>
    </w:pPr>
    <w:rPr>
      <w:rFonts w:ascii="TimesNewRoman" w:hAnsi="TimesNewRoman"/>
      <w:snapToGrid w:val="0"/>
      <w:sz w:val="16"/>
    </w:rPr>
  </w:style>
  <w:style w:type="paragraph" w:customStyle="1" w:styleId="Numberedlist">
    <w:name w:val="Numbered list"/>
    <w:basedOn w:val="bulletlist"/>
    <w:rsid w:val="00824390"/>
    <w:pPr>
      <w:numPr>
        <w:numId w:val="23"/>
      </w:numPr>
      <w:ind w:left="0" w:firstLine="0"/>
    </w:pPr>
  </w:style>
  <w:style w:type="character" w:styleId="Hyperlink">
    <w:name w:val="Hyperlink"/>
    <w:rsid w:val="00824390"/>
    <w:rPr>
      <w:color w:val="0000FF"/>
      <w:u w:val="single"/>
    </w:rPr>
  </w:style>
  <w:style w:type="paragraph" w:customStyle="1" w:styleId="authorAddress">
    <w:name w:val="authorAddress"/>
    <w:basedOn w:val="Normal"/>
    <w:rsid w:val="00824390"/>
    <w:pPr>
      <w:spacing w:after="0"/>
    </w:pPr>
    <w:rPr>
      <w:sz w:val="15"/>
    </w:rPr>
  </w:style>
  <w:style w:type="paragraph" w:customStyle="1" w:styleId="authorName">
    <w:name w:val="authorName"/>
    <w:basedOn w:val="Heading5"/>
    <w:rsid w:val="00824390"/>
    <w:pPr>
      <w:keepNext/>
      <w:spacing w:before="0" w:after="0"/>
    </w:pPr>
    <w:rPr>
      <w:b/>
      <w:sz w:val="15"/>
    </w:rPr>
  </w:style>
  <w:style w:type="paragraph" w:styleId="DocumentMap">
    <w:name w:val="Document Map"/>
    <w:basedOn w:val="Normal"/>
    <w:rsid w:val="00824390"/>
    <w:pPr>
      <w:shd w:val="clear" w:color="auto" w:fill="000080"/>
      <w:spacing w:after="0"/>
    </w:pPr>
    <w:rPr>
      <w:rFonts w:ascii="Geneva" w:hAnsi="Geneva"/>
    </w:rPr>
  </w:style>
  <w:style w:type="character" w:styleId="FollowedHyperlink">
    <w:name w:val="FollowedHyperlink"/>
    <w:rsid w:val="00824390"/>
    <w:rPr>
      <w:color w:val="800080"/>
      <w:u w:val="single"/>
    </w:rPr>
  </w:style>
  <w:style w:type="paragraph" w:customStyle="1" w:styleId="cell">
    <w:name w:val="cell"/>
    <w:basedOn w:val="Normal"/>
    <w:rsid w:val="00B62907"/>
    <w:pPr>
      <w:keepNext/>
      <w:keepLines/>
      <w:spacing w:after="120" w:line="240" w:lineRule="auto"/>
      <w:jc w:val="center"/>
    </w:pPr>
    <w:rPr>
      <w:rFonts w:ascii="Times New Roman" w:hAnsi="Times New Roman"/>
      <w:b/>
      <w:kern w:val="0"/>
      <w:sz w:val="20"/>
    </w:rPr>
  </w:style>
  <w:style w:type="paragraph" w:styleId="BalloonText">
    <w:name w:val="Balloon Text"/>
    <w:basedOn w:val="Normal"/>
    <w:link w:val="BalloonTextChar"/>
    <w:uiPriority w:val="99"/>
    <w:semiHidden/>
    <w:unhideWhenUsed/>
    <w:rsid w:val="00EE3A1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EE3A10"/>
    <w:rPr>
      <w:rFonts w:ascii="Lucida Grande" w:hAnsi="Lucida Grande"/>
      <w:kern w:val="18"/>
      <w:sz w:val="18"/>
      <w:szCs w:val="18"/>
    </w:rPr>
  </w:style>
  <w:style w:type="paragraph" w:styleId="ListParagraph">
    <w:name w:val="List Paragraph"/>
    <w:basedOn w:val="Normal"/>
    <w:uiPriority w:val="34"/>
    <w:qFormat/>
    <w:rsid w:val="00445B50"/>
    <w:pPr>
      <w:ind w:left="720"/>
      <w:contextualSpacing/>
    </w:pPr>
  </w:style>
  <w:style w:type="character" w:styleId="CommentReference">
    <w:name w:val="annotation reference"/>
    <w:basedOn w:val="DefaultParagraphFont"/>
    <w:uiPriority w:val="99"/>
    <w:semiHidden/>
    <w:unhideWhenUsed/>
    <w:rsid w:val="00646579"/>
    <w:rPr>
      <w:sz w:val="18"/>
      <w:szCs w:val="18"/>
    </w:rPr>
  </w:style>
  <w:style w:type="paragraph" w:styleId="CommentText">
    <w:name w:val="annotation text"/>
    <w:basedOn w:val="Normal"/>
    <w:link w:val="CommentTextChar"/>
    <w:uiPriority w:val="99"/>
    <w:semiHidden/>
    <w:unhideWhenUsed/>
    <w:rsid w:val="00646579"/>
    <w:pPr>
      <w:spacing w:line="240" w:lineRule="auto"/>
    </w:pPr>
    <w:rPr>
      <w:sz w:val="24"/>
      <w:szCs w:val="24"/>
    </w:rPr>
  </w:style>
  <w:style w:type="character" w:customStyle="1" w:styleId="CommentTextChar">
    <w:name w:val="Comment Text Char"/>
    <w:basedOn w:val="DefaultParagraphFont"/>
    <w:link w:val="CommentText"/>
    <w:uiPriority w:val="99"/>
    <w:semiHidden/>
    <w:rsid w:val="00646579"/>
    <w:rPr>
      <w:rFonts w:ascii="Verdana" w:hAnsi="Verdana"/>
      <w:kern w:val="18"/>
      <w:sz w:val="24"/>
      <w:szCs w:val="24"/>
    </w:rPr>
  </w:style>
  <w:style w:type="paragraph" w:styleId="CommentSubject">
    <w:name w:val="annotation subject"/>
    <w:basedOn w:val="CommentText"/>
    <w:next w:val="CommentText"/>
    <w:link w:val="CommentSubjectChar"/>
    <w:uiPriority w:val="99"/>
    <w:semiHidden/>
    <w:unhideWhenUsed/>
    <w:rsid w:val="00646579"/>
    <w:rPr>
      <w:b/>
      <w:bCs/>
      <w:sz w:val="20"/>
      <w:szCs w:val="20"/>
    </w:rPr>
  </w:style>
  <w:style w:type="character" w:customStyle="1" w:styleId="CommentSubjectChar">
    <w:name w:val="Comment Subject Char"/>
    <w:basedOn w:val="CommentTextChar"/>
    <w:link w:val="CommentSubject"/>
    <w:uiPriority w:val="99"/>
    <w:semiHidden/>
    <w:rsid w:val="00646579"/>
    <w:rPr>
      <w:rFonts w:ascii="Verdana" w:hAnsi="Verdana"/>
      <w:b/>
      <w:bCs/>
      <w:kern w:val="18"/>
      <w:sz w:val="24"/>
      <w:szCs w:val="24"/>
    </w:rPr>
  </w:style>
  <w:style w:type="paragraph" w:styleId="Bibliography">
    <w:name w:val="Bibliography"/>
    <w:basedOn w:val="Normal"/>
    <w:next w:val="Normal"/>
    <w:uiPriority w:val="37"/>
    <w:unhideWhenUsed/>
    <w:rsid w:val="001212D1"/>
    <w:pPr>
      <w:tabs>
        <w:tab w:val="left" w:pos="260"/>
        <w:tab w:val="left" w:pos="380"/>
      </w:tabs>
      <w:spacing w:after="0"/>
      <w:ind w:left="264" w:hanging="264"/>
    </w:pPr>
  </w:style>
  <w:style w:type="character" w:customStyle="1" w:styleId="apple-converted-space">
    <w:name w:val="apple-converted-space"/>
    <w:basedOn w:val="DefaultParagraphFont"/>
    <w:rsid w:val="00771818"/>
  </w:style>
  <w:style w:type="paragraph" w:styleId="NormalWeb">
    <w:name w:val="Normal (Web)"/>
    <w:basedOn w:val="Normal"/>
    <w:uiPriority w:val="99"/>
    <w:semiHidden/>
    <w:unhideWhenUsed/>
    <w:rsid w:val="00AE2AB2"/>
    <w:pPr>
      <w:spacing w:before="100" w:beforeAutospacing="1" w:after="100" w:afterAutospacing="1" w:line="240" w:lineRule="auto"/>
    </w:pPr>
    <w:rPr>
      <w:rFonts w:ascii="Times" w:eastAsiaTheme="minorEastAsia" w:hAnsi="Times"/>
      <w:kern w:val="0"/>
      <w:sz w:val="20"/>
    </w:rPr>
  </w:style>
  <w:style w:type="character" w:customStyle="1" w:styleId="Heading1Char">
    <w:name w:val="Heading 1 Char"/>
    <w:basedOn w:val="DefaultParagraphFont"/>
    <w:link w:val="Heading1"/>
    <w:rsid w:val="008A49FD"/>
    <w:rPr>
      <w:rFonts w:ascii="Verdana" w:hAnsi="Verdana"/>
      <w:b/>
      <w:kern w:val="14"/>
      <w:sz w:val="19"/>
    </w:rPr>
  </w:style>
  <w:style w:type="character" w:customStyle="1" w:styleId="Heading2Char">
    <w:name w:val="Heading 2 Char"/>
    <w:basedOn w:val="DefaultParagraphFont"/>
    <w:link w:val="Heading2"/>
    <w:rsid w:val="00A5091E"/>
    <w:rPr>
      <w:rFonts w:ascii="Verdana" w:hAnsi="Verdana"/>
      <w:i/>
      <w:kern w:val="18"/>
      <w:sz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81319">
      <w:bodyDiv w:val="1"/>
      <w:marLeft w:val="0"/>
      <w:marRight w:val="0"/>
      <w:marTop w:val="0"/>
      <w:marBottom w:val="0"/>
      <w:divBdr>
        <w:top w:val="none" w:sz="0" w:space="0" w:color="auto"/>
        <w:left w:val="none" w:sz="0" w:space="0" w:color="auto"/>
        <w:bottom w:val="none" w:sz="0" w:space="0" w:color="auto"/>
        <w:right w:val="none" w:sz="0" w:space="0" w:color="auto"/>
      </w:divBdr>
    </w:div>
    <w:div w:id="97214316">
      <w:bodyDiv w:val="1"/>
      <w:marLeft w:val="0"/>
      <w:marRight w:val="0"/>
      <w:marTop w:val="0"/>
      <w:marBottom w:val="0"/>
      <w:divBdr>
        <w:top w:val="none" w:sz="0" w:space="0" w:color="auto"/>
        <w:left w:val="none" w:sz="0" w:space="0" w:color="auto"/>
        <w:bottom w:val="none" w:sz="0" w:space="0" w:color="auto"/>
        <w:right w:val="none" w:sz="0" w:space="0" w:color="auto"/>
      </w:divBdr>
    </w:div>
    <w:div w:id="126894080">
      <w:bodyDiv w:val="1"/>
      <w:marLeft w:val="0"/>
      <w:marRight w:val="0"/>
      <w:marTop w:val="0"/>
      <w:marBottom w:val="0"/>
      <w:divBdr>
        <w:top w:val="none" w:sz="0" w:space="0" w:color="auto"/>
        <w:left w:val="none" w:sz="0" w:space="0" w:color="auto"/>
        <w:bottom w:val="none" w:sz="0" w:space="0" w:color="auto"/>
        <w:right w:val="none" w:sz="0" w:space="0" w:color="auto"/>
      </w:divBdr>
    </w:div>
    <w:div w:id="168060294">
      <w:bodyDiv w:val="1"/>
      <w:marLeft w:val="0"/>
      <w:marRight w:val="0"/>
      <w:marTop w:val="0"/>
      <w:marBottom w:val="0"/>
      <w:divBdr>
        <w:top w:val="none" w:sz="0" w:space="0" w:color="auto"/>
        <w:left w:val="none" w:sz="0" w:space="0" w:color="auto"/>
        <w:bottom w:val="none" w:sz="0" w:space="0" w:color="auto"/>
        <w:right w:val="none" w:sz="0" w:space="0" w:color="auto"/>
      </w:divBdr>
    </w:div>
    <w:div w:id="248779511">
      <w:bodyDiv w:val="1"/>
      <w:marLeft w:val="0"/>
      <w:marRight w:val="0"/>
      <w:marTop w:val="0"/>
      <w:marBottom w:val="0"/>
      <w:divBdr>
        <w:top w:val="none" w:sz="0" w:space="0" w:color="auto"/>
        <w:left w:val="none" w:sz="0" w:space="0" w:color="auto"/>
        <w:bottom w:val="none" w:sz="0" w:space="0" w:color="auto"/>
        <w:right w:val="none" w:sz="0" w:space="0" w:color="auto"/>
      </w:divBdr>
    </w:div>
    <w:div w:id="251162940">
      <w:bodyDiv w:val="1"/>
      <w:marLeft w:val="0"/>
      <w:marRight w:val="0"/>
      <w:marTop w:val="0"/>
      <w:marBottom w:val="0"/>
      <w:divBdr>
        <w:top w:val="none" w:sz="0" w:space="0" w:color="auto"/>
        <w:left w:val="none" w:sz="0" w:space="0" w:color="auto"/>
        <w:bottom w:val="none" w:sz="0" w:space="0" w:color="auto"/>
        <w:right w:val="none" w:sz="0" w:space="0" w:color="auto"/>
      </w:divBdr>
    </w:div>
    <w:div w:id="428358005">
      <w:bodyDiv w:val="1"/>
      <w:marLeft w:val="0"/>
      <w:marRight w:val="0"/>
      <w:marTop w:val="0"/>
      <w:marBottom w:val="0"/>
      <w:divBdr>
        <w:top w:val="none" w:sz="0" w:space="0" w:color="auto"/>
        <w:left w:val="none" w:sz="0" w:space="0" w:color="auto"/>
        <w:bottom w:val="none" w:sz="0" w:space="0" w:color="auto"/>
        <w:right w:val="none" w:sz="0" w:space="0" w:color="auto"/>
      </w:divBdr>
    </w:div>
    <w:div w:id="448744937">
      <w:bodyDiv w:val="1"/>
      <w:marLeft w:val="0"/>
      <w:marRight w:val="0"/>
      <w:marTop w:val="0"/>
      <w:marBottom w:val="0"/>
      <w:divBdr>
        <w:top w:val="none" w:sz="0" w:space="0" w:color="auto"/>
        <w:left w:val="none" w:sz="0" w:space="0" w:color="auto"/>
        <w:bottom w:val="none" w:sz="0" w:space="0" w:color="auto"/>
        <w:right w:val="none" w:sz="0" w:space="0" w:color="auto"/>
      </w:divBdr>
    </w:div>
    <w:div w:id="507451157">
      <w:bodyDiv w:val="1"/>
      <w:marLeft w:val="0"/>
      <w:marRight w:val="0"/>
      <w:marTop w:val="0"/>
      <w:marBottom w:val="0"/>
      <w:divBdr>
        <w:top w:val="none" w:sz="0" w:space="0" w:color="auto"/>
        <w:left w:val="none" w:sz="0" w:space="0" w:color="auto"/>
        <w:bottom w:val="none" w:sz="0" w:space="0" w:color="auto"/>
        <w:right w:val="none" w:sz="0" w:space="0" w:color="auto"/>
      </w:divBdr>
    </w:div>
    <w:div w:id="590117524">
      <w:bodyDiv w:val="1"/>
      <w:marLeft w:val="0"/>
      <w:marRight w:val="0"/>
      <w:marTop w:val="0"/>
      <w:marBottom w:val="0"/>
      <w:divBdr>
        <w:top w:val="none" w:sz="0" w:space="0" w:color="auto"/>
        <w:left w:val="none" w:sz="0" w:space="0" w:color="auto"/>
        <w:bottom w:val="none" w:sz="0" w:space="0" w:color="auto"/>
        <w:right w:val="none" w:sz="0" w:space="0" w:color="auto"/>
      </w:divBdr>
    </w:div>
    <w:div w:id="649679528">
      <w:bodyDiv w:val="1"/>
      <w:marLeft w:val="0"/>
      <w:marRight w:val="0"/>
      <w:marTop w:val="0"/>
      <w:marBottom w:val="0"/>
      <w:divBdr>
        <w:top w:val="none" w:sz="0" w:space="0" w:color="auto"/>
        <w:left w:val="none" w:sz="0" w:space="0" w:color="auto"/>
        <w:bottom w:val="none" w:sz="0" w:space="0" w:color="auto"/>
        <w:right w:val="none" w:sz="0" w:space="0" w:color="auto"/>
      </w:divBdr>
    </w:div>
    <w:div w:id="761486820">
      <w:bodyDiv w:val="1"/>
      <w:marLeft w:val="0"/>
      <w:marRight w:val="0"/>
      <w:marTop w:val="0"/>
      <w:marBottom w:val="0"/>
      <w:divBdr>
        <w:top w:val="none" w:sz="0" w:space="0" w:color="auto"/>
        <w:left w:val="none" w:sz="0" w:space="0" w:color="auto"/>
        <w:bottom w:val="none" w:sz="0" w:space="0" w:color="auto"/>
        <w:right w:val="none" w:sz="0" w:space="0" w:color="auto"/>
      </w:divBdr>
    </w:div>
    <w:div w:id="768350310">
      <w:bodyDiv w:val="1"/>
      <w:marLeft w:val="0"/>
      <w:marRight w:val="0"/>
      <w:marTop w:val="0"/>
      <w:marBottom w:val="0"/>
      <w:divBdr>
        <w:top w:val="none" w:sz="0" w:space="0" w:color="auto"/>
        <w:left w:val="none" w:sz="0" w:space="0" w:color="auto"/>
        <w:bottom w:val="none" w:sz="0" w:space="0" w:color="auto"/>
        <w:right w:val="none" w:sz="0" w:space="0" w:color="auto"/>
      </w:divBdr>
    </w:div>
    <w:div w:id="782463295">
      <w:bodyDiv w:val="1"/>
      <w:marLeft w:val="0"/>
      <w:marRight w:val="0"/>
      <w:marTop w:val="0"/>
      <w:marBottom w:val="0"/>
      <w:divBdr>
        <w:top w:val="none" w:sz="0" w:space="0" w:color="auto"/>
        <w:left w:val="none" w:sz="0" w:space="0" w:color="auto"/>
        <w:bottom w:val="none" w:sz="0" w:space="0" w:color="auto"/>
        <w:right w:val="none" w:sz="0" w:space="0" w:color="auto"/>
      </w:divBdr>
    </w:div>
    <w:div w:id="789394614">
      <w:bodyDiv w:val="1"/>
      <w:marLeft w:val="0"/>
      <w:marRight w:val="0"/>
      <w:marTop w:val="0"/>
      <w:marBottom w:val="0"/>
      <w:divBdr>
        <w:top w:val="none" w:sz="0" w:space="0" w:color="auto"/>
        <w:left w:val="none" w:sz="0" w:space="0" w:color="auto"/>
        <w:bottom w:val="none" w:sz="0" w:space="0" w:color="auto"/>
        <w:right w:val="none" w:sz="0" w:space="0" w:color="auto"/>
      </w:divBdr>
    </w:div>
    <w:div w:id="913390282">
      <w:bodyDiv w:val="1"/>
      <w:marLeft w:val="0"/>
      <w:marRight w:val="0"/>
      <w:marTop w:val="0"/>
      <w:marBottom w:val="0"/>
      <w:divBdr>
        <w:top w:val="none" w:sz="0" w:space="0" w:color="auto"/>
        <w:left w:val="none" w:sz="0" w:space="0" w:color="auto"/>
        <w:bottom w:val="none" w:sz="0" w:space="0" w:color="auto"/>
        <w:right w:val="none" w:sz="0" w:space="0" w:color="auto"/>
      </w:divBdr>
    </w:div>
    <w:div w:id="927927732">
      <w:bodyDiv w:val="1"/>
      <w:marLeft w:val="0"/>
      <w:marRight w:val="0"/>
      <w:marTop w:val="0"/>
      <w:marBottom w:val="0"/>
      <w:divBdr>
        <w:top w:val="none" w:sz="0" w:space="0" w:color="auto"/>
        <w:left w:val="none" w:sz="0" w:space="0" w:color="auto"/>
        <w:bottom w:val="none" w:sz="0" w:space="0" w:color="auto"/>
        <w:right w:val="none" w:sz="0" w:space="0" w:color="auto"/>
      </w:divBdr>
    </w:div>
    <w:div w:id="945650872">
      <w:bodyDiv w:val="1"/>
      <w:marLeft w:val="0"/>
      <w:marRight w:val="0"/>
      <w:marTop w:val="0"/>
      <w:marBottom w:val="0"/>
      <w:divBdr>
        <w:top w:val="none" w:sz="0" w:space="0" w:color="auto"/>
        <w:left w:val="none" w:sz="0" w:space="0" w:color="auto"/>
        <w:bottom w:val="none" w:sz="0" w:space="0" w:color="auto"/>
        <w:right w:val="none" w:sz="0" w:space="0" w:color="auto"/>
      </w:divBdr>
    </w:div>
    <w:div w:id="987784956">
      <w:bodyDiv w:val="1"/>
      <w:marLeft w:val="0"/>
      <w:marRight w:val="0"/>
      <w:marTop w:val="0"/>
      <w:marBottom w:val="0"/>
      <w:divBdr>
        <w:top w:val="none" w:sz="0" w:space="0" w:color="auto"/>
        <w:left w:val="none" w:sz="0" w:space="0" w:color="auto"/>
        <w:bottom w:val="none" w:sz="0" w:space="0" w:color="auto"/>
        <w:right w:val="none" w:sz="0" w:space="0" w:color="auto"/>
      </w:divBdr>
    </w:div>
    <w:div w:id="1054544887">
      <w:bodyDiv w:val="1"/>
      <w:marLeft w:val="0"/>
      <w:marRight w:val="0"/>
      <w:marTop w:val="0"/>
      <w:marBottom w:val="0"/>
      <w:divBdr>
        <w:top w:val="none" w:sz="0" w:space="0" w:color="auto"/>
        <w:left w:val="none" w:sz="0" w:space="0" w:color="auto"/>
        <w:bottom w:val="none" w:sz="0" w:space="0" w:color="auto"/>
        <w:right w:val="none" w:sz="0" w:space="0" w:color="auto"/>
      </w:divBdr>
    </w:div>
    <w:div w:id="1075737105">
      <w:bodyDiv w:val="1"/>
      <w:marLeft w:val="0"/>
      <w:marRight w:val="0"/>
      <w:marTop w:val="0"/>
      <w:marBottom w:val="0"/>
      <w:divBdr>
        <w:top w:val="none" w:sz="0" w:space="0" w:color="auto"/>
        <w:left w:val="none" w:sz="0" w:space="0" w:color="auto"/>
        <w:bottom w:val="none" w:sz="0" w:space="0" w:color="auto"/>
        <w:right w:val="none" w:sz="0" w:space="0" w:color="auto"/>
      </w:divBdr>
    </w:div>
    <w:div w:id="1123772886">
      <w:bodyDiv w:val="1"/>
      <w:marLeft w:val="0"/>
      <w:marRight w:val="0"/>
      <w:marTop w:val="0"/>
      <w:marBottom w:val="0"/>
      <w:divBdr>
        <w:top w:val="none" w:sz="0" w:space="0" w:color="auto"/>
        <w:left w:val="none" w:sz="0" w:space="0" w:color="auto"/>
        <w:bottom w:val="none" w:sz="0" w:space="0" w:color="auto"/>
        <w:right w:val="none" w:sz="0" w:space="0" w:color="auto"/>
      </w:divBdr>
    </w:div>
    <w:div w:id="1148474126">
      <w:bodyDiv w:val="1"/>
      <w:marLeft w:val="0"/>
      <w:marRight w:val="0"/>
      <w:marTop w:val="0"/>
      <w:marBottom w:val="0"/>
      <w:divBdr>
        <w:top w:val="none" w:sz="0" w:space="0" w:color="auto"/>
        <w:left w:val="none" w:sz="0" w:space="0" w:color="auto"/>
        <w:bottom w:val="none" w:sz="0" w:space="0" w:color="auto"/>
        <w:right w:val="none" w:sz="0" w:space="0" w:color="auto"/>
      </w:divBdr>
    </w:div>
    <w:div w:id="1208685091">
      <w:bodyDiv w:val="1"/>
      <w:marLeft w:val="0"/>
      <w:marRight w:val="0"/>
      <w:marTop w:val="0"/>
      <w:marBottom w:val="0"/>
      <w:divBdr>
        <w:top w:val="none" w:sz="0" w:space="0" w:color="auto"/>
        <w:left w:val="none" w:sz="0" w:space="0" w:color="auto"/>
        <w:bottom w:val="none" w:sz="0" w:space="0" w:color="auto"/>
        <w:right w:val="none" w:sz="0" w:space="0" w:color="auto"/>
      </w:divBdr>
    </w:div>
    <w:div w:id="1280189271">
      <w:bodyDiv w:val="1"/>
      <w:marLeft w:val="0"/>
      <w:marRight w:val="0"/>
      <w:marTop w:val="0"/>
      <w:marBottom w:val="0"/>
      <w:divBdr>
        <w:top w:val="none" w:sz="0" w:space="0" w:color="auto"/>
        <w:left w:val="none" w:sz="0" w:space="0" w:color="auto"/>
        <w:bottom w:val="none" w:sz="0" w:space="0" w:color="auto"/>
        <w:right w:val="none" w:sz="0" w:space="0" w:color="auto"/>
      </w:divBdr>
    </w:div>
    <w:div w:id="1334140739">
      <w:bodyDiv w:val="1"/>
      <w:marLeft w:val="0"/>
      <w:marRight w:val="0"/>
      <w:marTop w:val="0"/>
      <w:marBottom w:val="0"/>
      <w:divBdr>
        <w:top w:val="none" w:sz="0" w:space="0" w:color="auto"/>
        <w:left w:val="none" w:sz="0" w:space="0" w:color="auto"/>
        <w:bottom w:val="none" w:sz="0" w:space="0" w:color="auto"/>
        <w:right w:val="none" w:sz="0" w:space="0" w:color="auto"/>
      </w:divBdr>
    </w:div>
    <w:div w:id="1354459346">
      <w:bodyDiv w:val="1"/>
      <w:marLeft w:val="0"/>
      <w:marRight w:val="0"/>
      <w:marTop w:val="0"/>
      <w:marBottom w:val="0"/>
      <w:divBdr>
        <w:top w:val="none" w:sz="0" w:space="0" w:color="auto"/>
        <w:left w:val="none" w:sz="0" w:space="0" w:color="auto"/>
        <w:bottom w:val="none" w:sz="0" w:space="0" w:color="auto"/>
        <w:right w:val="none" w:sz="0" w:space="0" w:color="auto"/>
      </w:divBdr>
    </w:div>
    <w:div w:id="1480926891">
      <w:bodyDiv w:val="1"/>
      <w:marLeft w:val="0"/>
      <w:marRight w:val="0"/>
      <w:marTop w:val="0"/>
      <w:marBottom w:val="0"/>
      <w:divBdr>
        <w:top w:val="none" w:sz="0" w:space="0" w:color="auto"/>
        <w:left w:val="none" w:sz="0" w:space="0" w:color="auto"/>
        <w:bottom w:val="none" w:sz="0" w:space="0" w:color="auto"/>
        <w:right w:val="none" w:sz="0" w:space="0" w:color="auto"/>
      </w:divBdr>
    </w:div>
    <w:div w:id="1529679119">
      <w:bodyDiv w:val="1"/>
      <w:marLeft w:val="0"/>
      <w:marRight w:val="0"/>
      <w:marTop w:val="0"/>
      <w:marBottom w:val="0"/>
      <w:divBdr>
        <w:top w:val="none" w:sz="0" w:space="0" w:color="auto"/>
        <w:left w:val="none" w:sz="0" w:space="0" w:color="auto"/>
        <w:bottom w:val="none" w:sz="0" w:space="0" w:color="auto"/>
        <w:right w:val="none" w:sz="0" w:space="0" w:color="auto"/>
      </w:divBdr>
    </w:div>
    <w:div w:id="1551264720">
      <w:bodyDiv w:val="1"/>
      <w:marLeft w:val="0"/>
      <w:marRight w:val="0"/>
      <w:marTop w:val="0"/>
      <w:marBottom w:val="0"/>
      <w:divBdr>
        <w:top w:val="none" w:sz="0" w:space="0" w:color="auto"/>
        <w:left w:val="none" w:sz="0" w:space="0" w:color="auto"/>
        <w:bottom w:val="none" w:sz="0" w:space="0" w:color="auto"/>
        <w:right w:val="none" w:sz="0" w:space="0" w:color="auto"/>
      </w:divBdr>
    </w:div>
    <w:div w:id="1671716969">
      <w:bodyDiv w:val="1"/>
      <w:marLeft w:val="0"/>
      <w:marRight w:val="0"/>
      <w:marTop w:val="0"/>
      <w:marBottom w:val="0"/>
      <w:divBdr>
        <w:top w:val="none" w:sz="0" w:space="0" w:color="auto"/>
        <w:left w:val="none" w:sz="0" w:space="0" w:color="auto"/>
        <w:bottom w:val="none" w:sz="0" w:space="0" w:color="auto"/>
        <w:right w:val="none" w:sz="0" w:space="0" w:color="auto"/>
      </w:divBdr>
    </w:div>
    <w:div w:id="1684817289">
      <w:bodyDiv w:val="1"/>
      <w:marLeft w:val="0"/>
      <w:marRight w:val="0"/>
      <w:marTop w:val="0"/>
      <w:marBottom w:val="0"/>
      <w:divBdr>
        <w:top w:val="none" w:sz="0" w:space="0" w:color="auto"/>
        <w:left w:val="none" w:sz="0" w:space="0" w:color="auto"/>
        <w:bottom w:val="none" w:sz="0" w:space="0" w:color="auto"/>
        <w:right w:val="none" w:sz="0" w:space="0" w:color="auto"/>
      </w:divBdr>
    </w:div>
    <w:div w:id="1724257122">
      <w:bodyDiv w:val="1"/>
      <w:marLeft w:val="0"/>
      <w:marRight w:val="0"/>
      <w:marTop w:val="0"/>
      <w:marBottom w:val="0"/>
      <w:divBdr>
        <w:top w:val="none" w:sz="0" w:space="0" w:color="auto"/>
        <w:left w:val="none" w:sz="0" w:space="0" w:color="auto"/>
        <w:bottom w:val="none" w:sz="0" w:space="0" w:color="auto"/>
        <w:right w:val="none" w:sz="0" w:space="0" w:color="auto"/>
      </w:divBdr>
    </w:div>
    <w:div w:id="1786077370">
      <w:bodyDiv w:val="1"/>
      <w:marLeft w:val="0"/>
      <w:marRight w:val="0"/>
      <w:marTop w:val="0"/>
      <w:marBottom w:val="0"/>
      <w:divBdr>
        <w:top w:val="none" w:sz="0" w:space="0" w:color="auto"/>
        <w:left w:val="none" w:sz="0" w:space="0" w:color="auto"/>
        <w:bottom w:val="none" w:sz="0" w:space="0" w:color="auto"/>
        <w:right w:val="none" w:sz="0" w:space="0" w:color="auto"/>
      </w:divBdr>
    </w:div>
    <w:div w:id="1868638263">
      <w:bodyDiv w:val="1"/>
      <w:marLeft w:val="0"/>
      <w:marRight w:val="0"/>
      <w:marTop w:val="0"/>
      <w:marBottom w:val="0"/>
      <w:divBdr>
        <w:top w:val="none" w:sz="0" w:space="0" w:color="auto"/>
        <w:left w:val="none" w:sz="0" w:space="0" w:color="auto"/>
        <w:bottom w:val="none" w:sz="0" w:space="0" w:color="auto"/>
        <w:right w:val="none" w:sz="0" w:space="0" w:color="auto"/>
      </w:divBdr>
    </w:div>
    <w:div w:id="1995837512">
      <w:bodyDiv w:val="1"/>
      <w:marLeft w:val="0"/>
      <w:marRight w:val="0"/>
      <w:marTop w:val="0"/>
      <w:marBottom w:val="0"/>
      <w:divBdr>
        <w:top w:val="none" w:sz="0" w:space="0" w:color="auto"/>
        <w:left w:val="none" w:sz="0" w:space="0" w:color="auto"/>
        <w:bottom w:val="none" w:sz="0" w:space="0" w:color="auto"/>
        <w:right w:val="none" w:sz="0" w:space="0" w:color="auto"/>
      </w:divBdr>
    </w:div>
    <w:div w:id="2033458017">
      <w:bodyDiv w:val="1"/>
      <w:marLeft w:val="0"/>
      <w:marRight w:val="0"/>
      <w:marTop w:val="0"/>
      <w:marBottom w:val="0"/>
      <w:divBdr>
        <w:top w:val="none" w:sz="0" w:space="0" w:color="auto"/>
        <w:left w:val="none" w:sz="0" w:space="0" w:color="auto"/>
        <w:bottom w:val="none" w:sz="0" w:space="0" w:color="auto"/>
        <w:right w:val="none" w:sz="0" w:space="0" w:color="auto"/>
      </w:divBdr>
    </w:div>
    <w:div w:id="2054764545">
      <w:bodyDiv w:val="1"/>
      <w:marLeft w:val="0"/>
      <w:marRight w:val="0"/>
      <w:marTop w:val="0"/>
      <w:marBottom w:val="0"/>
      <w:divBdr>
        <w:top w:val="none" w:sz="0" w:space="0" w:color="auto"/>
        <w:left w:val="none" w:sz="0" w:space="0" w:color="auto"/>
        <w:bottom w:val="none" w:sz="0" w:space="0" w:color="auto"/>
        <w:right w:val="none" w:sz="0" w:space="0" w:color="auto"/>
      </w:divBdr>
    </w:div>
    <w:div w:id="207954643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eader" Target="header2.xml"/><Relationship Id="rId20" Type="http://schemas.openxmlformats.org/officeDocument/2006/relationships/image" Target="media/image7.png"/><Relationship Id="rId21" Type="http://schemas.openxmlformats.org/officeDocument/2006/relationships/hyperlink" Target="http://www.youtube.com/watch?v=Nd1xIIDM8Mk" TargetMode="External"/><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header" Target="header3.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yperlink" Target="https://googledrive.com/host/0BzEABVphXJi6QklFZG1uVk9yZzg/index.html" TargetMode="External"/><Relationship Id="rId11" Type="http://schemas.openxmlformats.org/officeDocument/2006/relationships/hyperlink" Target="http://www.youtube.com/watch?v=Nd1xIIDM8Mk" TargetMode="External"/><Relationship Id="rId12" Type="http://schemas.openxmlformats.org/officeDocument/2006/relationships/hyperlink" Target="https://googledrive.com/host/0BzEABVphXJi6QklFZG1uVk9yZzg/PaperPrototype1.pdf" TargetMode="External"/><Relationship Id="rId13" Type="http://schemas.openxmlformats.org/officeDocument/2006/relationships/hyperlink" Target="https://googledrive.com/host/0BzEABVphXJi6QklFZG1uVk9yZzg/PaperPrototype1.pdf"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4:Templates:My%20Templates:chi2006extendedabstrac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chi2006extendedabstracts.dot</Template>
  <TotalTime>35</TotalTime>
  <Pages>6</Pages>
  <Words>8006</Words>
  <Characters>45635</Characters>
  <Application>Microsoft Macintosh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Background</vt:lpstr>
    </vt:vector>
  </TitlesOfParts>
  <Company> </Company>
  <LinksUpToDate>false</LinksUpToDate>
  <CharactersWithSpaces>53534</CharactersWithSpaces>
  <SharedDoc>false</SharedDoc>
  <HLinks>
    <vt:vector size="54" baseType="variant">
      <vt:variant>
        <vt:i4>2883657</vt:i4>
      </vt:variant>
      <vt:variant>
        <vt:i4>15</vt:i4>
      </vt:variant>
      <vt:variant>
        <vt:i4>0</vt:i4>
      </vt:variant>
      <vt:variant>
        <vt:i4>5</vt:i4>
      </vt:variant>
      <vt:variant>
        <vt:lpwstr>http://www.acm.org/about/class/1998</vt:lpwstr>
      </vt:variant>
      <vt:variant>
        <vt:lpwstr/>
      </vt:variant>
      <vt:variant>
        <vt:i4>3080250</vt:i4>
      </vt:variant>
      <vt:variant>
        <vt:i4>12</vt:i4>
      </vt:variant>
      <vt:variant>
        <vt:i4>0</vt:i4>
      </vt:variant>
      <vt:variant>
        <vt:i4>5</vt:i4>
      </vt:variant>
      <vt:variant>
        <vt:lpwstr>http://www.acm.org/class/how_to_use.html</vt:lpwstr>
      </vt:variant>
      <vt:variant>
        <vt:lpwstr/>
      </vt:variant>
      <vt:variant>
        <vt:i4>65537</vt:i4>
      </vt:variant>
      <vt:variant>
        <vt:i4>9</vt:i4>
      </vt:variant>
      <vt:variant>
        <vt:i4>0</vt:i4>
      </vt:variant>
      <vt:variant>
        <vt:i4>5</vt:i4>
      </vt:variant>
      <vt:variant>
        <vt:lpwstr>http://www.sheridanprinting.com/typedept/ACM-distilling-settings.htm</vt:lpwstr>
      </vt:variant>
      <vt:variant>
        <vt:lpwstr/>
      </vt:variant>
      <vt:variant>
        <vt:i4>786512</vt:i4>
      </vt:variant>
      <vt:variant>
        <vt:i4>6</vt:i4>
      </vt:variant>
      <vt:variant>
        <vt:i4>0</vt:i4>
      </vt:variant>
      <vt:variant>
        <vt:i4>5</vt:i4>
      </vt:variant>
      <vt:variant>
        <vt:lpwstr>http://www.acm.org/publications/policies/copyright_policy</vt:lpwstr>
      </vt:variant>
      <vt:variant>
        <vt:lpwstr/>
      </vt:variant>
      <vt:variant>
        <vt:i4>8257566</vt:i4>
      </vt:variant>
      <vt:variant>
        <vt:i4>3</vt:i4>
      </vt:variant>
      <vt:variant>
        <vt:i4>0</vt:i4>
      </vt:variant>
      <vt:variant>
        <vt:i4>5</vt:i4>
      </vt:variant>
      <vt:variant>
        <vt:lpwstr>http://www.sheridanprinting.com/sigchi/generalterms.htm</vt:lpwstr>
      </vt:variant>
      <vt:variant>
        <vt:lpwstr/>
      </vt:variant>
      <vt:variant>
        <vt:i4>196681</vt:i4>
      </vt:variant>
      <vt:variant>
        <vt:i4>0</vt:i4>
      </vt:variant>
      <vt:variant>
        <vt:i4>0</vt:i4>
      </vt:variant>
      <vt:variant>
        <vt:i4>5</vt:i4>
      </vt:variant>
      <vt:variant>
        <vt:lpwstr>http://www.acm.org/about/class/1998/</vt:lpwstr>
      </vt:variant>
      <vt:variant>
        <vt:lpwstr/>
      </vt:variant>
      <vt:variant>
        <vt:i4>7929950</vt:i4>
      </vt:variant>
      <vt:variant>
        <vt:i4>7902</vt:i4>
      </vt:variant>
      <vt:variant>
        <vt:i4>1025</vt:i4>
      </vt:variant>
      <vt:variant>
        <vt:i4>1</vt:i4>
      </vt:variant>
      <vt:variant>
        <vt:lpwstr>amazon1</vt:lpwstr>
      </vt:variant>
      <vt:variant>
        <vt:lpwstr/>
      </vt:variant>
      <vt:variant>
        <vt:i4>7929947</vt:i4>
      </vt:variant>
      <vt:variant>
        <vt:i4>-1</vt:i4>
      </vt:variant>
      <vt:variant>
        <vt:i4>1032</vt:i4>
      </vt:variant>
      <vt:variant>
        <vt:i4>1</vt:i4>
      </vt:variant>
      <vt:variant>
        <vt:lpwstr>amazon4</vt:lpwstr>
      </vt:variant>
      <vt:variant>
        <vt:lpwstr/>
      </vt:variant>
      <vt:variant>
        <vt:i4>7929948</vt:i4>
      </vt:variant>
      <vt:variant>
        <vt:i4>-1</vt:i4>
      </vt:variant>
      <vt:variant>
        <vt:i4>1034</vt:i4>
      </vt:variant>
      <vt:variant>
        <vt:i4>1</vt:i4>
      </vt:variant>
      <vt:variant>
        <vt:lpwstr>amazon3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dc:title>
  <dc:subject/>
  <dc:creator>Libby Hemphill</dc:creator>
  <cp:keywords/>
  <dc:description/>
  <cp:lastModifiedBy>Gaurav Paruthi</cp:lastModifiedBy>
  <cp:revision>20</cp:revision>
  <cp:lastPrinted>2013-01-19T03:46:00Z</cp:lastPrinted>
  <dcterms:created xsi:type="dcterms:W3CDTF">2013-03-17T14:19:00Z</dcterms:created>
  <dcterms:modified xsi:type="dcterms:W3CDTF">2013-03-18T20:43:00Z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zotero-version="3.0.11.1"&gt;&lt;session id="CZdSsEF2"/&gt;&lt;style id="http://www.zotero.org/styles/acm-sigchi-proceedings" hasBibliography="1" bibliographyStyleHasBeenSet="1"/&gt;&lt;prefs&gt;&lt;pref name="fieldType" value="Field"/&gt;&lt;pref name="storeRef</vt:lpwstr>
  </property>
  <property fmtid="{D5CDD505-2E9C-101B-9397-08002B2CF9AE}" pid="3" name="ZOTERO_PREF_2">
    <vt:lpwstr>erences" value="true"/&gt;&lt;pref name="noteType" value="0"/&gt;&lt;/prefs&gt;&lt;/data&gt;</vt:lpwstr>
  </property>
</Properties>
</file>